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C69" w:rsidRDefault="00B40C69" w:rsidP="00B054E8">
      <w:pPr>
        <w:jc w:val="left"/>
        <w:rPr>
          <w:rFonts w:ascii="Times New Roman" w:hAnsi="Times New Roman"/>
          <w:i/>
          <w:sz w:val="28"/>
          <w:szCs w:val="28"/>
        </w:rPr>
      </w:pPr>
      <w:r w:rsidRPr="00351B7D">
        <w:rPr>
          <w:rFonts w:ascii="Times New Roman" w:hAnsi="Times New Roman"/>
          <w:i/>
          <w:sz w:val="28"/>
          <w:szCs w:val="28"/>
        </w:rPr>
        <w:t xml:space="preserve">Колтухов Сергей Георгиевич, к.и.н.  с.н.с. Отдел первобытной археологии Института археологии Крыма РАН.  </w:t>
      </w:r>
    </w:p>
    <w:p w:rsidR="00B40C69" w:rsidRPr="00351B7D" w:rsidRDefault="00B40C69" w:rsidP="00B054E8">
      <w:pPr>
        <w:jc w:val="left"/>
        <w:rPr>
          <w:rFonts w:ascii="Times New Roman" w:hAnsi="Times New Roman"/>
          <w:i/>
          <w:sz w:val="28"/>
          <w:szCs w:val="28"/>
        </w:rPr>
      </w:pPr>
      <w:r w:rsidRPr="00351B7D">
        <w:rPr>
          <w:rFonts w:ascii="Times New Roman" w:hAnsi="Times New Roman"/>
          <w:i/>
          <w:sz w:val="28"/>
          <w:szCs w:val="28"/>
        </w:rPr>
        <w:t>295007 Республика Крым, Симферополь, Пр. Вернадского 2, ИАК РАН</w:t>
      </w:r>
      <w:r>
        <w:rPr>
          <w:rFonts w:ascii="Times New Roman" w:hAnsi="Times New Roman"/>
          <w:i/>
          <w:sz w:val="28"/>
          <w:szCs w:val="28"/>
        </w:rPr>
        <w:t xml:space="preserve">. </w:t>
      </w:r>
      <w:r w:rsidRPr="00351B7D">
        <w:rPr>
          <w:rFonts w:ascii="Times New Roman" w:hAnsi="Times New Roman"/>
          <w:i/>
          <w:sz w:val="28"/>
          <w:szCs w:val="28"/>
          <w:lang w:val="en-US"/>
        </w:rPr>
        <w:t>Koltukhov</w:t>
      </w:r>
      <w:r w:rsidRPr="00351B7D">
        <w:rPr>
          <w:rFonts w:ascii="Times New Roman" w:hAnsi="Times New Roman"/>
          <w:i/>
          <w:sz w:val="28"/>
          <w:szCs w:val="28"/>
        </w:rPr>
        <w:t>@</w:t>
      </w:r>
      <w:r w:rsidRPr="00351B7D">
        <w:rPr>
          <w:rFonts w:ascii="Times New Roman" w:hAnsi="Times New Roman"/>
          <w:i/>
          <w:sz w:val="28"/>
          <w:szCs w:val="28"/>
          <w:lang w:val="en-US"/>
        </w:rPr>
        <w:t>mail</w:t>
      </w:r>
      <w:r w:rsidRPr="00351B7D">
        <w:rPr>
          <w:rFonts w:ascii="Times New Roman" w:hAnsi="Times New Roman"/>
          <w:i/>
          <w:sz w:val="28"/>
          <w:szCs w:val="28"/>
        </w:rPr>
        <w:t>.</w:t>
      </w:r>
      <w:r w:rsidRPr="00351B7D">
        <w:rPr>
          <w:rFonts w:ascii="Times New Roman" w:hAnsi="Times New Roman"/>
          <w:i/>
          <w:sz w:val="28"/>
          <w:szCs w:val="28"/>
          <w:lang w:val="en-US"/>
        </w:rPr>
        <w:t>ru</w:t>
      </w:r>
      <w:r w:rsidRPr="00351B7D">
        <w:rPr>
          <w:rFonts w:ascii="Times New Roman" w:hAnsi="Times New Roman"/>
          <w:i/>
          <w:sz w:val="28"/>
          <w:szCs w:val="28"/>
        </w:rPr>
        <w:t xml:space="preserve"> </w:t>
      </w:r>
    </w:p>
    <w:p w:rsidR="00B40C69" w:rsidRDefault="00B40C69">
      <w:pPr>
        <w:rPr>
          <w:rFonts w:ascii="Times New Roman" w:hAnsi="Times New Roman"/>
          <w:sz w:val="28"/>
          <w:szCs w:val="28"/>
        </w:rPr>
      </w:pPr>
    </w:p>
    <w:p w:rsidR="00B40C69" w:rsidRDefault="00B40C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С.Г. Колтухов</w:t>
      </w:r>
    </w:p>
    <w:p w:rsidR="00B40C69" w:rsidRDefault="00B40C69" w:rsidP="00351B7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Куда бежал Парисад сын Сатира (Тезисы доклада) 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военно-политической истории Боспора до сих пор существует неясность, решение которой может повлиять на особенности исторических реконструкций династической и дипломатической истории Боспорского царства. В изложении Диодора Сицилийского (</w:t>
      </w:r>
      <w:r>
        <w:rPr>
          <w:rFonts w:ascii="Times New Roman" w:hAnsi="Times New Roman"/>
          <w:sz w:val="28"/>
          <w:szCs w:val="28"/>
          <w:lang w:val="en-US"/>
        </w:rPr>
        <w:t>XX</w:t>
      </w:r>
      <w:r w:rsidRPr="00C36EF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XXIV</w:t>
      </w:r>
      <w:r w:rsidRPr="00C36EF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события, повлекшие серьезные изменения в истории Боспора, произошли в конце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351B7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в. до н.э. после смерти боспорского царя Парисада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>, которую обычно относят к 310/309 гг. до н.э. Последовавшее за этим сражение при Фате и осада крепости фатеев, закончилось смертью законного правителя Сатира и окончательным захватом власти на Боспоре Евмелом –</w:t>
      </w:r>
      <w:r w:rsidRPr="00C36E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его восставшим братом. Эта тема имеет свою историографию, порой отличающуюся противоречивыми выводами и сравнительно недавно охарактеризованную Ю.А. Виноградовым и В.А. Горончаровским (2008, с. 91–96). Не менее интересна дальнейшая династическая и политическая история Боспора.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Однако нас интересует иной вопрос, связанный с локализацией ставки скифского царя, несомненно, союзника Сатира, якобы выставившего в его поддержку 30 тысячное войско,</w:t>
      </w:r>
      <w:r w:rsidRPr="00CC65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состоявшее из 20 тысяч пехоты и 10 тысяч всадников. После захвата Пантикапея, Евмел истребил всех своих противников. Спастись удалось лишь Парисаду – юному сыну Сатира, бежавшему, как сообщает Диодор,  на коне «…к Агару царю скифов» (</w:t>
      </w:r>
      <w:r>
        <w:rPr>
          <w:rFonts w:ascii="Times New Roman" w:hAnsi="Times New Roman"/>
          <w:sz w:val="28"/>
          <w:szCs w:val="28"/>
          <w:lang w:val="en-US"/>
        </w:rPr>
        <w:t>XX</w:t>
      </w:r>
      <w:r w:rsidRPr="0069382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XXIV</w:t>
      </w:r>
      <w:r w:rsidRPr="00693824">
        <w:rPr>
          <w:rFonts w:ascii="Times New Roman" w:hAnsi="Times New Roman"/>
          <w:sz w:val="28"/>
          <w:szCs w:val="28"/>
        </w:rPr>
        <w:t>, 65</w:t>
      </w:r>
      <w:r>
        <w:rPr>
          <w:rFonts w:ascii="Times New Roman" w:hAnsi="Times New Roman"/>
          <w:sz w:val="28"/>
          <w:szCs w:val="28"/>
        </w:rPr>
        <w:t xml:space="preserve">). 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Агар в истории Северного Причерноморья упоминается, по меньшей мере, трижды. Один раз у Диодора как антропоним царя, другой раз у Птолемея (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A16D95">
        <w:rPr>
          <w:rFonts w:ascii="Times New Roman" w:hAnsi="Times New Roman"/>
          <w:sz w:val="28"/>
          <w:szCs w:val="28"/>
        </w:rPr>
        <w:t>,5, 4)</w:t>
      </w:r>
      <w:r>
        <w:rPr>
          <w:rFonts w:ascii="Times New Roman" w:hAnsi="Times New Roman"/>
          <w:sz w:val="28"/>
          <w:szCs w:val="28"/>
        </w:rPr>
        <w:t>,</w:t>
      </w:r>
      <w:r w:rsidRPr="00A16D9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как два связанных друг с другом топонима. Обратимся к топонимам. Оба они взяты Птолемеем из перипла, частично реконструированного В.Г. Зубаревым (2005, с. 290). Первый из них, это мыс Агар на Меотиде, помещаемый Б.А. Рыбаковым на Обиточненской косе (1979, с. 36–38), с чем полностью согласен В.Г. Зубарев, размещающий топоним на северо-западной оконечности этой косы (2005, с. 289). Второй топоним, это расположенное рядом с этим мысом устье р. Агар. Б.А. Рыбаков соотносил его с современным устьем р. Корсак, а В.Г. Зубарев с устьем р. Лозоватка, расположенном в нескольких километрах от Корсака (2005, с. 291). 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Автор далек от прямого отождествления владений царя Агара с местностью Агар у современного Обиточного залива вблизи древнего города Кремны (Болтрик, Фиалко, 1987, с. 41 и сл.), однако необходимо учесть мнение Мозолевского о существовании в скифской истории крымско-приазовского царства или территории, занятой царскими скифами в Северном Приазовье и в Крыму (2005, с. 88 и сл.). А это, в свою очередь, делает неизбежной проверку маршрута Парисада. 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такой локализации, он пролегал вдоль юго-западного, западного и северо-западного побережья Меотиды, и его протяженность составляла не менее </w:t>
      </w:r>
      <w:smartTag w:uri="urn:schemas-microsoft-com:office:smarttags" w:element="metricconverter">
        <w:smartTagPr>
          <w:attr w:name="ProductID" w:val="350 км"/>
        </w:smartTagPr>
        <w:r>
          <w:rPr>
            <w:rFonts w:ascii="Times New Roman" w:hAnsi="Times New Roman"/>
            <w:sz w:val="28"/>
            <w:szCs w:val="28"/>
          </w:rPr>
          <w:t>350 км</w:t>
        </w:r>
      </w:smartTag>
      <w:r>
        <w:rPr>
          <w:rFonts w:ascii="Times New Roman" w:hAnsi="Times New Roman"/>
          <w:sz w:val="28"/>
          <w:szCs w:val="28"/>
        </w:rPr>
        <w:t>. Учитывая рекомендуемую военными наставлениями прошлого века стандартную скорость кавалерийского марша равную 40–50 км в день, время пребывания в пути составит неделю и более. В принципе, ничего особо сложного и опасного, так как всадник за пределами Керченского полуострова двигался по территории военного союзника своего отца.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Намного более интересен другой вариант маршрута, при котором ставка царя Агара находилась в Крыму. Еще в середине прошлого века Э.И. Соломоник предположила, что ставка Агара находилась в Крыму, в ближайшем соседстве с Боспором, еще ближе, чем Неаполь Скифский (1952, с. 114). Отступление в Крым северопричерноморских скифов увидел в событиях 310/309 гг. и Д.А. Мачинский (1971, с. 20), о скифах Таврики, как о союзниках Сатира, к которым бежал Парисад, пишет и Е.А. Молев (1994, с. 47). </w:t>
      </w:r>
    </w:p>
    <w:p w:rsidR="00B40C69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Археологическое предвидение Э.И. Соломоник базировалось на том, что в </w:t>
      </w:r>
      <w:smartTag w:uri="urn:schemas-microsoft-com:office:smarttags" w:element="metricconverter">
        <w:smartTagPr>
          <w:attr w:name="ProductID" w:val="1948 г"/>
        </w:smartTagPr>
        <w:r>
          <w:rPr>
            <w:rFonts w:ascii="Times New Roman" w:hAnsi="Times New Roman"/>
            <w:sz w:val="28"/>
            <w:szCs w:val="28"/>
          </w:rPr>
          <w:t>1948 г</w:t>
        </w:r>
      </w:smartTag>
      <w:r>
        <w:rPr>
          <w:rFonts w:ascii="Times New Roman" w:hAnsi="Times New Roman"/>
          <w:sz w:val="28"/>
          <w:szCs w:val="28"/>
        </w:rPr>
        <w:t xml:space="preserve">. в междуречье Кучук-Карасу и Биюк-Карасу на вершине горного массива Ак-Кая и Беш-Оба, П.Н. Шульцем и его коллегами (Шульц 1947, с. 6, 7) был открыт аристократический скифский курганный могильник, состоявший из курганов высотой от 5 до </w:t>
      </w:r>
      <w:smartTag w:uri="urn:schemas-microsoft-com:office:smarttags" w:element="metricconverter">
        <w:smartTagPr>
          <w:attr w:name="ProductID" w:val="140 км"/>
        </w:smartTagPr>
        <w:r>
          <w:rPr>
            <w:rFonts w:ascii="Times New Roman" w:hAnsi="Times New Roman"/>
            <w:sz w:val="28"/>
            <w:szCs w:val="28"/>
          </w:rPr>
          <w:t>10 м</w:t>
        </w:r>
      </w:smartTag>
      <w:r>
        <w:rPr>
          <w:rFonts w:ascii="Times New Roman" w:hAnsi="Times New Roman"/>
          <w:sz w:val="28"/>
          <w:szCs w:val="28"/>
        </w:rPr>
        <w:t xml:space="preserve"> (Мозолевський, 1990). Исследователи связали его с местной скифской династией, возникшей не позднее второй – третьей четверти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F77A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в. до н.э. (Колтухов, Мыц, 1998, с. 106; Колтухов, Мыц, 2001, с. 28; Колтухов, 2006, с. 131; Болтрик, 2001, с. 107–108). Надо думать, что вблизи крымского «Герроса», периодически останавливалась и ставка властителей Крымской или Приазовско-Крымской Скифии (Колтухов, Мыц, 2001, с. 42). По крайней мере, такие курганы как Бердянский, Тощенак, Мелитопольский, и крымский курган Беш-Оба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5F258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имеют немало общего.</w:t>
      </w:r>
    </w:p>
    <w:p w:rsidR="00B40C69" w:rsidRPr="0046681E" w:rsidRDefault="00B40C69" w:rsidP="00351B7D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концу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4668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в. до н.э. на месте кочевой ставки могла возникнуть царская крепость-ставка (Колтухов, 2010, с. 83), памятник, который автор называет городищем Вишенное, а Ю.П. Зайцев крепостью Ак-Кая/Вишенное, в которую мог бежать Парисад (Зайцев, 2013, с. 500–501). Расстояние от нее до Пантикапея составляет не более </w:t>
      </w:r>
      <w:smartTag w:uri="urn:schemas-microsoft-com:office:smarttags" w:element="metricconverter">
        <w:smartTagPr>
          <w:attr w:name="ProductID" w:val="140 км"/>
        </w:smartTagPr>
        <w:r>
          <w:rPr>
            <w:rFonts w:ascii="Times New Roman" w:hAnsi="Times New Roman"/>
            <w:sz w:val="28"/>
            <w:szCs w:val="28"/>
          </w:rPr>
          <w:t>140 км</w:t>
        </w:r>
      </w:smartTag>
      <w:r>
        <w:rPr>
          <w:rFonts w:ascii="Times New Roman" w:hAnsi="Times New Roman"/>
          <w:sz w:val="28"/>
          <w:szCs w:val="28"/>
        </w:rPr>
        <w:t>, что вдвое меньше расстояния до Кремн, а анализ раннего керамического материала этого памятника, любезно проведенный С.Ю. Монаховым, дает основание для правомерности утверждения о том, что здесь находилась конечная цель пути Парисада.</w:t>
      </w:r>
    </w:p>
    <w:sectPr w:rsidR="00B40C69" w:rsidRPr="0046681E" w:rsidSect="002D5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54E8"/>
    <w:rsid w:val="000001ED"/>
    <w:rsid w:val="000007BB"/>
    <w:rsid w:val="000007F0"/>
    <w:rsid w:val="00000839"/>
    <w:rsid w:val="0000095B"/>
    <w:rsid w:val="00000C80"/>
    <w:rsid w:val="00001E17"/>
    <w:rsid w:val="00002708"/>
    <w:rsid w:val="000028CE"/>
    <w:rsid w:val="000034FC"/>
    <w:rsid w:val="00004572"/>
    <w:rsid w:val="000052FC"/>
    <w:rsid w:val="00005477"/>
    <w:rsid w:val="000055BB"/>
    <w:rsid w:val="00006139"/>
    <w:rsid w:val="00006A5C"/>
    <w:rsid w:val="00006D93"/>
    <w:rsid w:val="0000772A"/>
    <w:rsid w:val="000077AD"/>
    <w:rsid w:val="000105FB"/>
    <w:rsid w:val="0001291B"/>
    <w:rsid w:val="00012F46"/>
    <w:rsid w:val="0001399E"/>
    <w:rsid w:val="0001399F"/>
    <w:rsid w:val="0001430C"/>
    <w:rsid w:val="000144F0"/>
    <w:rsid w:val="00014AD9"/>
    <w:rsid w:val="00014B54"/>
    <w:rsid w:val="00015210"/>
    <w:rsid w:val="000152BF"/>
    <w:rsid w:val="00015851"/>
    <w:rsid w:val="00016273"/>
    <w:rsid w:val="00017398"/>
    <w:rsid w:val="00017795"/>
    <w:rsid w:val="00017F4A"/>
    <w:rsid w:val="0002065C"/>
    <w:rsid w:val="00020D9C"/>
    <w:rsid w:val="00021646"/>
    <w:rsid w:val="00021DEE"/>
    <w:rsid w:val="0002262F"/>
    <w:rsid w:val="00023E99"/>
    <w:rsid w:val="00023F43"/>
    <w:rsid w:val="00025805"/>
    <w:rsid w:val="00026A59"/>
    <w:rsid w:val="000273DB"/>
    <w:rsid w:val="00027C5C"/>
    <w:rsid w:val="00027F9D"/>
    <w:rsid w:val="00030195"/>
    <w:rsid w:val="000304F3"/>
    <w:rsid w:val="00031FA6"/>
    <w:rsid w:val="000320A0"/>
    <w:rsid w:val="000329CC"/>
    <w:rsid w:val="00032D3A"/>
    <w:rsid w:val="000340EF"/>
    <w:rsid w:val="000353A9"/>
    <w:rsid w:val="00035A1F"/>
    <w:rsid w:val="00036462"/>
    <w:rsid w:val="00036D62"/>
    <w:rsid w:val="00036FC6"/>
    <w:rsid w:val="0003774E"/>
    <w:rsid w:val="00037C3F"/>
    <w:rsid w:val="0004133D"/>
    <w:rsid w:val="00041F06"/>
    <w:rsid w:val="0004247E"/>
    <w:rsid w:val="000436D5"/>
    <w:rsid w:val="000440D8"/>
    <w:rsid w:val="00044B82"/>
    <w:rsid w:val="000452F3"/>
    <w:rsid w:val="000457AA"/>
    <w:rsid w:val="000457BB"/>
    <w:rsid w:val="00045B7D"/>
    <w:rsid w:val="000462DE"/>
    <w:rsid w:val="0004650D"/>
    <w:rsid w:val="00046B25"/>
    <w:rsid w:val="00046D4A"/>
    <w:rsid w:val="00046FB9"/>
    <w:rsid w:val="000474DA"/>
    <w:rsid w:val="000505D8"/>
    <w:rsid w:val="000506DB"/>
    <w:rsid w:val="00051493"/>
    <w:rsid w:val="00052549"/>
    <w:rsid w:val="00052615"/>
    <w:rsid w:val="00052B3A"/>
    <w:rsid w:val="00052B6D"/>
    <w:rsid w:val="00052BA2"/>
    <w:rsid w:val="00052D15"/>
    <w:rsid w:val="0005311A"/>
    <w:rsid w:val="0005339E"/>
    <w:rsid w:val="000535B4"/>
    <w:rsid w:val="00053E16"/>
    <w:rsid w:val="000549F7"/>
    <w:rsid w:val="00054D5D"/>
    <w:rsid w:val="000555C6"/>
    <w:rsid w:val="00056B58"/>
    <w:rsid w:val="00060439"/>
    <w:rsid w:val="00060F45"/>
    <w:rsid w:val="00060F4B"/>
    <w:rsid w:val="00061267"/>
    <w:rsid w:val="00061A9B"/>
    <w:rsid w:val="000630C1"/>
    <w:rsid w:val="000641C2"/>
    <w:rsid w:val="00064384"/>
    <w:rsid w:val="00064C66"/>
    <w:rsid w:val="0006549A"/>
    <w:rsid w:val="000665E5"/>
    <w:rsid w:val="000672B3"/>
    <w:rsid w:val="000673AD"/>
    <w:rsid w:val="00067718"/>
    <w:rsid w:val="00067D1C"/>
    <w:rsid w:val="00070318"/>
    <w:rsid w:val="000708C1"/>
    <w:rsid w:val="00070BAB"/>
    <w:rsid w:val="00070BF5"/>
    <w:rsid w:val="00071EF0"/>
    <w:rsid w:val="00071F70"/>
    <w:rsid w:val="0007234A"/>
    <w:rsid w:val="000723C4"/>
    <w:rsid w:val="000737BB"/>
    <w:rsid w:val="00073EF3"/>
    <w:rsid w:val="00074AB5"/>
    <w:rsid w:val="000762C8"/>
    <w:rsid w:val="000764C9"/>
    <w:rsid w:val="000765DC"/>
    <w:rsid w:val="00076D71"/>
    <w:rsid w:val="000779B4"/>
    <w:rsid w:val="0008050C"/>
    <w:rsid w:val="00080BD1"/>
    <w:rsid w:val="00080C00"/>
    <w:rsid w:val="00080C34"/>
    <w:rsid w:val="000812F8"/>
    <w:rsid w:val="00081CA7"/>
    <w:rsid w:val="00081D79"/>
    <w:rsid w:val="00082B30"/>
    <w:rsid w:val="00082DC0"/>
    <w:rsid w:val="00083777"/>
    <w:rsid w:val="00083E88"/>
    <w:rsid w:val="00084F00"/>
    <w:rsid w:val="000856C6"/>
    <w:rsid w:val="000856DF"/>
    <w:rsid w:val="0008580E"/>
    <w:rsid w:val="00085D8D"/>
    <w:rsid w:val="00085D93"/>
    <w:rsid w:val="000861CC"/>
    <w:rsid w:val="00086296"/>
    <w:rsid w:val="00086499"/>
    <w:rsid w:val="00086F0D"/>
    <w:rsid w:val="00087DCB"/>
    <w:rsid w:val="000904E4"/>
    <w:rsid w:val="00090CFE"/>
    <w:rsid w:val="00090EE7"/>
    <w:rsid w:val="0009105F"/>
    <w:rsid w:val="000911E1"/>
    <w:rsid w:val="000912AE"/>
    <w:rsid w:val="000918D3"/>
    <w:rsid w:val="0009354B"/>
    <w:rsid w:val="00093EBB"/>
    <w:rsid w:val="00094248"/>
    <w:rsid w:val="000946A8"/>
    <w:rsid w:val="0009481D"/>
    <w:rsid w:val="0009490F"/>
    <w:rsid w:val="000956BA"/>
    <w:rsid w:val="00097B82"/>
    <w:rsid w:val="000A0008"/>
    <w:rsid w:val="000A0572"/>
    <w:rsid w:val="000A0CFD"/>
    <w:rsid w:val="000A141B"/>
    <w:rsid w:val="000A14A1"/>
    <w:rsid w:val="000A1583"/>
    <w:rsid w:val="000A16A1"/>
    <w:rsid w:val="000A26EA"/>
    <w:rsid w:val="000A2E02"/>
    <w:rsid w:val="000A4187"/>
    <w:rsid w:val="000A4AB8"/>
    <w:rsid w:val="000A55F0"/>
    <w:rsid w:val="000A5787"/>
    <w:rsid w:val="000A5996"/>
    <w:rsid w:val="000A68FD"/>
    <w:rsid w:val="000A719F"/>
    <w:rsid w:val="000A7B23"/>
    <w:rsid w:val="000B0BD5"/>
    <w:rsid w:val="000B0EDE"/>
    <w:rsid w:val="000B21CF"/>
    <w:rsid w:val="000B341A"/>
    <w:rsid w:val="000B35FC"/>
    <w:rsid w:val="000B3951"/>
    <w:rsid w:val="000B4A14"/>
    <w:rsid w:val="000B5470"/>
    <w:rsid w:val="000B54E5"/>
    <w:rsid w:val="000B55CF"/>
    <w:rsid w:val="000B55F7"/>
    <w:rsid w:val="000B580D"/>
    <w:rsid w:val="000B6D5E"/>
    <w:rsid w:val="000B70AE"/>
    <w:rsid w:val="000B76C6"/>
    <w:rsid w:val="000B78F8"/>
    <w:rsid w:val="000B7E27"/>
    <w:rsid w:val="000C0869"/>
    <w:rsid w:val="000C0ADF"/>
    <w:rsid w:val="000C1184"/>
    <w:rsid w:val="000C1F50"/>
    <w:rsid w:val="000C2064"/>
    <w:rsid w:val="000C2522"/>
    <w:rsid w:val="000C2766"/>
    <w:rsid w:val="000C330B"/>
    <w:rsid w:val="000C3B7B"/>
    <w:rsid w:val="000C4216"/>
    <w:rsid w:val="000C43DC"/>
    <w:rsid w:val="000C53AE"/>
    <w:rsid w:val="000C5A73"/>
    <w:rsid w:val="000C63AA"/>
    <w:rsid w:val="000C6B9F"/>
    <w:rsid w:val="000C6C03"/>
    <w:rsid w:val="000C746B"/>
    <w:rsid w:val="000C771F"/>
    <w:rsid w:val="000D0DAD"/>
    <w:rsid w:val="000D135E"/>
    <w:rsid w:val="000D2621"/>
    <w:rsid w:val="000D338F"/>
    <w:rsid w:val="000D34E2"/>
    <w:rsid w:val="000D395A"/>
    <w:rsid w:val="000D429E"/>
    <w:rsid w:val="000D4443"/>
    <w:rsid w:val="000D48A8"/>
    <w:rsid w:val="000D4C16"/>
    <w:rsid w:val="000D4F81"/>
    <w:rsid w:val="000D56AB"/>
    <w:rsid w:val="000D5855"/>
    <w:rsid w:val="000D5A22"/>
    <w:rsid w:val="000D5A7B"/>
    <w:rsid w:val="000D5AC2"/>
    <w:rsid w:val="000D7FBB"/>
    <w:rsid w:val="000D7FE4"/>
    <w:rsid w:val="000E0357"/>
    <w:rsid w:val="000E37FE"/>
    <w:rsid w:val="000E5410"/>
    <w:rsid w:val="000E5974"/>
    <w:rsid w:val="000E5F02"/>
    <w:rsid w:val="000E6A6D"/>
    <w:rsid w:val="000E6E63"/>
    <w:rsid w:val="000E6ED4"/>
    <w:rsid w:val="000E740D"/>
    <w:rsid w:val="000E74E2"/>
    <w:rsid w:val="000E7623"/>
    <w:rsid w:val="000F1017"/>
    <w:rsid w:val="000F1496"/>
    <w:rsid w:val="000F1E40"/>
    <w:rsid w:val="000F27D5"/>
    <w:rsid w:val="000F2AD4"/>
    <w:rsid w:val="000F2CDF"/>
    <w:rsid w:val="000F3379"/>
    <w:rsid w:val="000F42E6"/>
    <w:rsid w:val="000F4D46"/>
    <w:rsid w:val="000F4FF8"/>
    <w:rsid w:val="000F532F"/>
    <w:rsid w:val="000F5549"/>
    <w:rsid w:val="000F7852"/>
    <w:rsid w:val="000F7A63"/>
    <w:rsid w:val="000F7F51"/>
    <w:rsid w:val="001003BC"/>
    <w:rsid w:val="001008CA"/>
    <w:rsid w:val="001010EA"/>
    <w:rsid w:val="00101434"/>
    <w:rsid w:val="00101714"/>
    <w:rsid w:val="0010174D"/>
    <w:rsid w:val="00102E31"/>
    <w:rsid w:val="001036AB"/>
    <w:rsid w:val="001040CB"/>
    <w:rsid w:val="001046DC"/>
    <w:rsid w:val="001058FF"/>
    <w:rsid w:val="00107073"/>
    <w:rsid w:val="0010744A"/>
    <w:rsid w:val="001077D4"/>
    <w:rsid w:val="00110DD0"/>
    <w:rsid w:val="00113668"/>
    <w:rsid w:val="00113ADC"/>
    <w:rsid w:val="001146B9"/>
    <w:rsid w:val="00114F4A"/>
    <w:rsid w:val="001154D5"/>
    <w:rsid w:val="00115686"/>
    <w:rsid w:val="00115DC5"/>
    <w:rsid w:val="00115E11"/>
    <w:rsid w:val="00116E10"/>
    <w:rsid w:val="00120D27"/>
    <w:rsid w:val="00121368"/>
    <w:rsid w:val="00121372"/>
    <w:rsid w:val="00121B7A"/>
    <w:rsid w:val="00122AB9"/>
    <w:rsid w:val="0012311D"/>
    <w:rsid w:val="0012342D"/>
    <w:rsid w:val="001242BF"/>
    <w:rsid w:val="00124386"/>
    <w:rsid w:val="001243DC"/>
    <w:rsid w:val="001249B1"/>
    <w:rsid w:val="00126E36"/>
    <w:rsid w:val="00127170"/>
    <w:rsid w:val="00131788"/>
    <w:rsid w:val="00132064"/>
    <w:rsid w:val="00132881"/>
    <w:rsid w:val="00133AC5"/>
    <w:rsid w:val="00134358"/>
    <w:rsid w:val="00134446"/>
    <w:rsid w:val="001346B8"/>
    <w:rsid w:val="0013576C"/>
    <w:rsid w:val="00135A22"/>
    <w:rsid w:val="00135AB5"/>
    <w:rsid w:val="00135D3B"/>
    <w:rsid w:val="0013622B"/>
    <w:rsid w:val="00136786"/>
    <w:rsid w:val="001369BD"/>
    <w:rsid w:val="00136AD7"/>
    <w:rsid w:val="0013700A"/>
    <w:rsid w:val="00137211"/>
    <w:rsid w:val="00137269"/>
    <w:rsid w:val="0013776A"/>
    <w:rsid w:val="00137D72"/>
    <w:rsid w:val="00140520"/>
    <w:rsid w:val="001411E0"/>
    <w:rsid w:val="0014199F"/>
    <w:rsid w:val="00141A40"/>
    <w:rsid w:val="00141FAA"/>
    <w:rsid w:val="00142369"/>
    <w:rsid w:val="0014482B"/>
    <w:rsid w:val="00144AE3"/>
    <w:rsid w:val="00144BBC"/>
    <w:rsid w:val="001450AF"/>
    <w:rsid w:val="001460BF"/>
    <w:rsid w:val="001462DA"/>
    <w:rsid w:val="001463D7"/>
    <w:rsid w:val="001465FE"/>
    <w:rsid w:val="00146CE6"/>
    <w:rsid w:val="00147391"/>
    <w:rsid w:val="00150BEE"/>
    <w:rsid w:val="00152949"/>
    <w:rsid w:val="001530BC"/>
    <w:rsid w:val="00153DD9"/>
    <w:rsid w:val="00153FF5"/>
    <w:rsid w:val="0015403A"/>
    <w:rsid w:val="001543B0"/>
    <w:rsid w:val="001554C5"/>
    <w:rsid w:val="00155BC1"/>
    <w:rsid w:val="00155E84"/>
    <w:rsid w:val="001569F2"/>
    <w:rsid w:val="001579CA"/>
    <w:rsid w:val="00157A41"/>
    <w:rsid w:val="001600A9"/>
    <w:rsid w:val="00160843"/>
    <w:rsid w:val="00161A68"/>
    <w:rsid w:val="001629EF"/>
    <w:rsid w:val="00162CB4"/>
    <w:rsid w:val="001639CB"/>
    <w:rsid w:val="00164158"/>
    <w:rsid w:val="001643C5"/>
    <w:rsid w:val="001647DF"/>
    <w:rsid w:val="001667BE"/>
    <w:rsid w:val="00166C31"/>
    <w:rsid w:val="00166D52"/>
    <w:rsid w:val="0016781D"/>
    <w:rsid w:val="00167FE8"/>
    <w:rsid w:val="00170329"/>
    <w:rsid w:val="00170558"/>
    <w:rsid w:val="00170604"/>
    <w:rsid w:val="001708D8"/>
    <w:rsid w:val="00170F08"/>
    <w:rsid w:val="00171199"/>
    <w:rsid w:val="00171657"/>
    <w:rsid w:val="00171818"/>
    <w:rsid w:val="001719FF"/>
    <w:rsid w:val="001729C2"/>
    <w:rsid w:val="00172B37"/>
    <w:rsid w:val="00173673"/>
    <w:rsid w:val="00173ED4"/>
    <w:rsid w:val="001742CF"/>
    <w:rsid w:val="00175A3A"/>
    <w:rsid w:val="00175C37"/>
    <w:rsid w:val="001769CE"/>
    <w:rsid w:val="00176C43"/>
    <w:rsid w:val="001773DC"/>
    <w:rsid w:val="001777BC"/>
    <w:rsid w:val="001809F0"/>
    <w:rsid w:val="00181136"/>
    <w:rsid w:val="0018234A"/>
    <w:rsid w:val="00182595"/>
    <w:rsid w:val="00182977"/>
    <w:rsid w:val="00182C0D"/>
    <w:rsid w:val="00182DA4"/>
    <w:rsid w:val="00182E47"/>
    <w:rsid w:val="00185005"/>
    <w:rsid w:val="00185CE0"/>
    <w:rsid w:val="001879B8"/>
    <w:rsid w:val="00187A93"/>
    <w:rsid w:val="00190295"/>
    <w:rsid w:val="001902CA"/>
    <w:rsid w:val="00190BBD"/>
    <w:rsid w:val="001916FF"/>
    <w:rsid w:val="00191771"/>
    <w:rsid w:val="001919FC"/>
    <w:rsid w:val="00191DF3"/>
    <w:rsid w:val="00192CA2"/>
    <w:rsid w:val="00193106"/>
    <w:rsid w:val="001932C9"/>
    <w:rsid w:val="00194722"/>
    <w:rsid w:val="001947A8"/>
    <w:rsid w:val="00195761"/>
    <w:rsid w:val="001962D2"/>
    <w:rsid w:val="00196659"/>
    <w:rsid w:val="00197C8C"/>
    <w:rsid w:val="001A00F3"/>
    <w:rsid w:val="001A0B01"/>
    <w:rsid w:val="001A16C0"/>
    <w:rsid w:val="001A1AEE"/>
    <w:rsid w:val="001A1FED"/>
    <w:rsid w:val="001A22AD"/>
    <w:rsid w:val="001A3310"/>
    <w:rsid w:val="001A368A"/>
    <w:rsid w:val="001A398D"/>
    <w:rsid w:val="001A479A"/>
    <w:rsid w:val="001A5833"/>
    <w:rsid w:val="001A6520"/>
    <w:rsid w:val="001A7461"/>
    <w:rsid w:val="001B06D2"/>
    <w:rsid w:val="001B13F6"/>
    <w:rsid w:val="001B14D2"/>
    <w:rsid w:val="001B1DC5"/>
    <w:rsid w:val="001B20F2"/>
    <w:rsid w:val="001B2564"/>
    <w:rsid w:val="001B3285"/>
    <w:rsid w:val="001B337E"/>
    <w:rsid w:val="001B3796"/>
    <w:rsid w:val="001B3E4E"/>
    <w:rsid w:val="001B43DC"/>
    <w:rsid w:val="001B4B53"/>
    <w:rsid w:val="001B4B62"/>
    <w:rsid w:val="001B5DA1"/>
    <w:rsid w:val="001B6814"/>
    <w:rsid w:val="001B77F1"/>
    <w:rsid w:val="001B78AA"/>
    <w:rsid w:val="001B7D2B"/>
    <w:rsid w:val="001C02B4"/>
    <w:rsid w:val="001C06F5"/>
    <w:rsid w:val="001C07B8"/>
    <w:rsid w:val="001C1A76"/>
    <w:rsid w:val="001C39BB"/>
    <w:rsid w:val="001C46ED"/>
    <w:rsid w:val="001C4A17"/>
    <w:rsid w:val="001C4FD0"/>
    <w:rsid w:val="001C506E"/>
    <w:rsid w:val="001C5AD6"/>
    <w:rsid w:val="001C618F"/>
    <w:rsid w:val="001C66B2"/>
    <w:rsid w:val="001C7B63"/>
    <w:rsid w:val="001D082F"/>
    <w:rsid w:val="001D0E2B"/>
    <w:rsid w:val="001D12E3"/>
    <w:rsid w:val="001D1A52"/>
    <w:rsid w:val="001D2284"/>
    <w:rsid w:val="001D2E71"/>
    <w:rsid w:val="001D3C0D"/>
    <w:rsid w:val="001D4547"/>
    <w:rsid w:val="001D48AB"/>
    <w:rsid w:val="001D4B59"/>
    <w:rsid w:val="001D50C0"/>
    <w:rsid w:val="001D5586"/>
    <w:rsid w:val="001D56CE"/>
    <w:rsid w:val="001D6DC2"/>
    <w:rsid w:val="001D7EB2"/>
    <w:rsid w:val="001E107E"/>
    <w:rsid w:val="001E1E65"/>
    <w:rsid w:val="001E2C3F"/>
    <w:rsid w:val="001E2C5B"/>
    <w:rsid w:val="001E372D"/>
    <w:rsid w:val="001E38CF"/>
    <w:rsid w:val="001E4871"/>
    <w:rsid w:val="001E61C8"/>
    <w:rsid w:val="001E6248"/>
    <w:rsid w:val="001E6DCB"/>
    <w:rsid w:val="001E72C9"/>
    <w:rsid w:val="001E75BA"/>
    <w:rsid w:val="001E78C0"/>
    <w:rsid w:val="001E7FCD"/>
    <w:rsid w:val="001F08BF"/>
    <w:rsid w:val="001F2036"/>
    <w:rsid w:val="001F276B"/>
    <w:rsid w:val="001F2AC8"/>
    <w:rsid w:val="001F3AFF"/>
    <w:rsid w:val="001F3B3B"/>
    <w:rsid w:val="001F477A"/>
    <w:rsid w:val="001F47B0"/>
    <w:rsid w:val="001F4D11"/>
    <w:rsid w:val="001F5A58"/>
    <w:rsid w:val="001F5BBA"/>
    <w:rsid w:val="001F6216"/>
    <w:rsid w:val="001F6C03"/>
    <w:rsid w:val="00200C96"/>
    <w:rsid w:val="002024B8"/>
    <w:rsid w:val="00204A78"/>
    <w:rsid w:val="00205000"/>
    <w:rsid w:val="00206CAF"/>
    <w:rsid w:val="00206DFC"/>
    <w:rsid w:val="0020733A"/>
    <w:rsid w:val="00207D9B"/>
    <w:rsid w:val="00211AC1"/>
    <w:rsid w:val="00211F15"/>
    <w:rsid w:val="00213616"/>
    <w:rsid w:val="00213B92"/>
    <w:rsid w:val="00214CA9"/>
    <w:rsid w:val="00215784"/>
    <w:rsid w:val="002159B4"/>
    <w:rsid w:val="002166C8"/>
    <w:rsid w:val="002176BC"/>
    <w:rsid w:val="00217A5E"/>
    <w:rsid w:val="00217C2A"/>
    <w:rsid w:val="002209D9"/>
    <w:rsid w:val="00220E6B"/>
    <w:rsid w:val="00220FCC"/>
    <w:rsid w:val="00221D59"/>
    <w:rsid w:val="00221E73"/>
    <w:rsid w:val="00222BA0"/>
    <w:rsid w:val="00222E0A"/>
    <w:rsid w:val="002239D1"/>
    <w:rsid w:val="00223BD9"/>
    <w:rsid w:val="00223CD7"/>
    <w:rsid w:val="002244CE"/>
    <w:rsid w:val="00224A1B"/>
    <w:rsid w:val="00224A8C"/>
    <w:rsid w:val="00225937"/>
    <w:rsid w:val="00226EBB"/>
    <w:rsid w:val="00227A30"/>
    <w:rsid w:val="00230DC6"/>
    <w:rsid w:val="002315F1"/>
    <w:rsid w:val="0023271E"/>
    <w:rsid w:val="0023301E"/>
    <w:rsid w:val="002331BC"/>
    <w:rsid w:val="002335BF"/>
    <w:rsid w:val="00233BCB"/>
    <w:rsid w:val="00233F18"/>
    <w:rsid w:val="002343A1"/>
    <w:rsid w:val="0023480B"/>
    <w:rsid w:val="00234A07"/>
    <w:rsid w:val="00235C25"/>
    <w:rsid w:val="00235D08"/>
    <w:rsid w:val="00236A04"/>
    <w:rsid w:val="002377BA"/>
    <w:rsid w:val="00240008"/>
    <w:rsid w:val="0024102E"/>
    <w:rsid w:val="002414B6"/>
    <w:rsid w:val="002414F3"/>
    <w:rsid w:val="00241889"/>
    <w:rsid w:val="002420BB"/>
    <w:rsid w:val="002421D3"/>
    <w:rsid w:val="00243261"/>
    <w:rsid w:val="002432F2"/>
    <w:rsid w:val="002437C7"/>
    <w:rsid w:val="0024380B"/>
    <w:rsid w:val="00244108"/>
    <w:rsid w:val="00245315"/>
    <w:rsid w:val="00245486"/>
    <w:rsid w:val="0024587D"/>
    <w:rsid w:val="00245EAE"/>
    <w:rsid w:val="002462CF"/>
    <w:rsid w:val="0024639A"/>
    <w:rsid w:val="002473F0"/>
    <w:rsid w:val="00247962"/>
    <w:rsid w:val="00247E24"/>
    <w:rsid w:val="0025010A"/>
    <w:rsid w:val="00250C4B"/>
    <w:rsid w:val="00250F8D"/>
    <w:rsid w:val="002513A0"/>
    <w:rsid w:val="00251B89"/>
    <w:rsid w:val="00252D48"/>
    <w:rsid w:val="00252F23"/>
    <w:rsid w:val="00253112"/>
    <w:rsid w:val="0025336B"/>
    <w:rsid w:val="00253AEC"/>
    <w:rsid w:val="00253DB0"/>
    <w:rsid w:val="00254A8A"/>
    <w:rsid w:val="00255434"/>
    <w:rsid w:val="00255542"/>
    <w:rsid w:val="002570C7"/>
    <w:rsid w:val="00257215"/>
    <w:rsid w:val="002574A1"/>
    <w:rsid w:val="00257855"/>
    <w:rsid w:val="00257CA5"/>
    <w:rsid w:val="002606A4"/>
    <w:rsid w:val="00260F7A"/>
    <w:rsid w:val="00261504"/>
    <w:rsid w:val="00261D1F"/>
    <w:rsid w:val="00262346"/>
    <w:rsid w:val="00263120"/>
    <w:rsid w:val="002637E5"/>
    <w:rsid w:val="00263BEE"/>
    <w:rsid w:val="0026406F"/>
    <w:rsid w:val="0026448C"/>
    <w:rsid w:val="002646C0"/>
    <w:rsid w:val="00264E27"/>
    <w:rsid w:val="00265924"/>
    <w:rsid w:val="00265A5B"/>
    <w:rsid w:val="00265AC9"/>
    <w:rsid w:val="00265AE0"/>
    <w:rsid w:val="002663C2"/>
    <w:rsid w:val="00267447"/>
    <w:rsid w:val="002704C4"/>
    <w:rsid w:val="002705B5"/>
    <w:rsid w:val="0027098A"/>
    <w:rsid w:val="00271954"/>
    <w:rsid w:val="002723E1"/>
    <w:rsid w:val="00272696"/>
    <w:rsid w:val="00272E35"/>
    <w:rsid w:val="0027396B"/>
    <w:rsid w:val="002741B9"/>
    <w:rsid w:val="00275734"/>
    <w:rsid w:val="00275B1E"/>
    <w:rsid w:val="00275E30"/>
    <w:rsid w:val="0027645A"/>
    <w:rsid w:val="00276544"/>
    <w:rsid w:val="00277739"/>
    <w:rsid w:val="0028019F"/>
    <w:rsid w:val="0028057E"/>
    <w:rsid w:val="00280708"/>
    <w:rsid w:val="00280AFB"/>
    <w:rsid w:val="00280B5F"/>
    <w:rsid w:val="00280C4F"/>
    <w:rsid w:val="00281B26"/>
    <w:rsid w:val="00281C08"/>
    <w:rsid w:val="00281C6E"/>
    <w:rsid w:val="00281E27"/>
    <w:rsid w:val="00281FA9"/>
    <w:rsid w:val="00282728"/>
    <w:rsid w:val="00282F5F"/>
    <w:rsid w:val="0028325B"/>
    <w:rsid w:val="0028415C"/>
    <w:rsid w:val="002846F8"/>
    <w:rsid w:val="00284768"/>
    <w:rsid w:val="00284770"/>
    <w:rsid w:val="00284D93"/>
    <w:rsid w:val="00284F26"/>
    <w:rsid w:val="002852C8"/>
    <w:rsid w:val="00285302"/>
    <w:rsid w:val="00285CA8"/>
    <w:rsid w:val="002871EE"/>
    <w:rsid w:val="002877BF"/>
    <w:rsid w:val="00287F1D"/>
    <w:rsid w:val="00290134"/>
    <w:rsid w:val="002906AB"/>
    <w:rsid w:val="002921E8"/>
    <w:rsid w:val="00293307"/>
    <w:rsid w:val="00293586"/>
    <w:rsid w:val="0029452B"/>
    <w:rsid w:val="00296126"/>
    <w:rsid w:val="002978AF"/>
    <w:rsid w:val="00297D62"/>
    <w:rsid w:val="002A0163"/>
    <w:rsid w:val="002A028C"/>
    <w:rsid w:val="002A2617"/>
    <w:rsid w:val="002A2BA6"/>
    <w:rsid w:val="002A39C3"/>
    <w:rsid w:val="002A5796"/>
    <w:rsid w:val="002A5A7C"/>
    <w:rsid w:val="002A6080"/>
    <w:rsid w:val="002A6D2D"/>
    <w:rsid w:val="002A6F78"/>
    <w:rsid w:val="002A7107"/>
    <w:rsid w:val="002A7AF2"/>
    <w:rsid w:val="002B116D"/>
    <w:rsid w:val="002B1297"/>
    <w:rsid w:val="002B147A"/>
    <w:rsid w:val="002B155B"/>
    <w:rsid w:val="002B1870"/>
    <w:rsid w:val="002B2564"/>
    <w:rsid w:val="002B32B8"/>
    <w:rsid w:val="002B3824"/>
    <w:rsid w:val="002B413C"/>
    <w:rsid w:val="002B41F4"/>
    <w:rsid w:val="002B4616"/>
    <w:rsid w:val="002B49BA"/>
    <w:rsid w:val="002B4DE9"/>
    <w:rsid w:val="002B5B7E"/>
    <w:rsid w:val="002B5EE4"/>
    <w:rsid w:val="002B6275"/>
    <w:rsid w:val="002B63EB"/>
    <w:rsid w:val="002B7323"/>
    <w:rsid w:val="002C1EB0"/>
    <w:rsid w:val="002C1F64"/>
    <w:rsid w:val="002C3507"/>
    <w:rsid w:val="002C3E67"/>
    <w:rsid w:val="002C523D"/>
    <w:rsid w:val="002C5A06"/>
    <w:rsid w:val="002C63BC"/>
    <w:rsid w:val="002C6A98"/>
    <w:rsid w:val="002C6D15"/>
    <w:rsid w:val="002C7A18"/>
    <w:rsid w:val="002D05F8"/>
    <w:rsid w:val="002D0C16"/>
    <w:rsid w:val="002D13CC"/>
    <w:rsid w:val="002D24DC"/>
    <w:rsid w:val="002D27B8"/>
    <w:rsid w:val="002D29FC"/>
    <w:rsid w:val="002D31E1"/>
    <w:rsid w:val="002D3E2C"/>
    <w:rsid w:val="002D4226"/>
    <w:rsid w:val="002D52C8"/>
    <w:rsid w:val="002D5450"/>
    <w:rsid w:val="002D5C4C"/>
    <w:rsid w:val="002D62A7"/>
    <w:rsid w:val="002D6A80"/>
    <w:rsid w:val="002D777A"/>
    <w:rsid w:val="002D7C0B"/>
    <w:rsid w:val="002E0053"/>
    <w:rsid w:val="002E0E5A"/>
    <w:rsid w:val="002E11D1"/>
    <w:rsid w:val="002E160C"/>
    <w:rsid w:val="002E2153"/>
    <w:rsid w:val="002E2529"/>
    <w:rsid w:val="002E283B"/>
    <w:rsid w:val="002E483A"/>
    <w:rsid w:val="002E4950"/>
    <w:rsid w:val="002E4AE0"/>
    <w:rsid w:val="002E4DF1"/>
    <w:rsid w:val="002E514B"/>
    <w:rsid w:val="002E5A3B"/>
    <w:rsid w:val="002E6861"/>
    <w:rsid w:val="002E6A88"/>
    <w:rsid w:val="002E6BA9"/>
    <w:rsid w:val="002E708E"/>
    <w:rsid w:val="002E76A8"/>
    <w:rsid w:val="002E7DD7"/>
    <w:rsid w:val="002E7EE3"/>
    <w:rsid w:val="002F0418"/>
    <w:rsid w:val="002F100C"/>
    <w:rsid w:val="002F10CB"/>
    <w:rsid w:val="002F18C6"/>
    <w:rsid w:val="002F2089"/>
    <w:rsid w:val="002F303F"/>
    <w:rsid w:val="002F31F2"/>
    <w:rsid w:val="002F3A52"/>
    <w:rsid w:val="002F4376"/>
    <w:rsid w:val="002F479A"/>
    <w:rsid w:val="002F48A1"/>
    <w:rsid w:val="002F48C7"/>
    <w:rsid w:val="002F5360"/>
    <w:rsid w:val="002F5E8D"/>
    <w:rsid w:val="002F6E1F"/>
    <w:rsid w:val="002F7C50"/>
    <w:rsid w:val="002F7CAA"/>
    <w:rsid w:val="00300176"/>
    <w:rsid w:val="003003D8"/>
    <w:rsid w:val="0030143E"/>
    <w:rsid w:val="0030199C"/>
    <w:rsid w:val="00302983"/>
    <w:rsid w:val="00302E72"/>
    <w:rsid w:val="00302FD6"/>
    <w:rsid w:val="00303117"/>
    <w:rsid w:val="003033C3"/>
    <w:rsid w:val="0030366D"/>
    <w:rsid w:val="0030444C"/>
    <w:rsid w:val="00304EC0"/>
    <w:rsid w:val="00304F10"/>
    <w:rsid w:val="00305789"/>
    <w:rsid w:val="003059B7"/>
    <w:rsid w:val="0030747B"/>
    <w:rsid w:val="003076DF"/>
    <w:rsid w:val="00307981"/>
    <w:rsid w:val="00307B62"/>
    <w:rsid w:val="00310225"/>
    <w:rsid w:val="003102A3"/>
    <w:rsid w:val="003113D7"/>
    <w:rsid w:val="00311A6E"/>
    <w:rsid w:val="003130F1"/>
    <w:rsid w:val="0031373F"/>
    <w:rsid w:val="00313875"/>
    <w:rsid w:val="00313BF7"/>
    <w:rsid w:val="00314145"/>
    <w:rsid w:val="003146EE"/>
    <w:rsid w:val="0031494D"/>
    <w:rsid w:val="00315074"/>
    <w:rsid w:val="00315405"/>
    <w:rsid w:val="00315AAA"/>
    <w:rsid w:val="00315F0D"/>
    <w:rsid w:val="0031688F"/>
    <w:rsid w:val="00316C07"/>
    <w:rsid w:val="0032042C"/>
    <w:rsid w:val="00320A40"/>
    <w:rsid w:val="00321ACF"/>
    <w:rsid w:val="00321B88"/>
    <w:rsid w:val="00322227"/>
    <w:rsid w:val="00322413"/>
    <w:rsid w:val="0032294A"/>
    <w:rsid w:val="00322DD8"/>
    <w:rsid w:val="00323955"/>
    <w:rsid w:val="0032436E"/>
    <w:rsid w:val="0032465D"/>
    <w:rsid w:val="0032479E"/>
    <w:rsid w:val="003252DF"/>
    <w:rsid w:val="003255FE"/>
    <w:rsid w:val="00325635"/>
    <w:rsid w:val="0032594A"/>
    <w:rsid w:val="003261EE"/>
    <w:rsid w:val="003267E3"/>
    <w:rsid w:val="003270B4"/>
    <w:rsid w:val="00327E9F"/>
    <w:rsid w:val="00327F9D"/>
    <w:rsid w:val="00327FEF"/>
    <w:rsid w:val="00330B67"/>
    <w:rsid w:val="00330E47"/>
    <w:rsid w:val="00331C35"/>
    <w:rsid w:val="00331E56"/>
    <w:rsid w:val="00331E8C"/>
    <w:rsid w:val="003321C2"/>
    <w:rsid w:val="00332347"/>
    <w:rsid w:val="003335BB"/>
    <w:rsid w:val="00333CB6"/>
    <w:rsid w:val="00333ECD"/>
    <w:rsid w:val="003349C8"/>
    <w:rsid w:val="0033517D"/>
    <w:rsid w:val="00335E34"/>
    <w:rsid w:val="003371E9"/>
    <w:rsid w:val="00337DF8"/>
    <w:rsid w:val="00340E05"/>
    <w:rsid w:val="003414E0"/>
    <w:rsid w:val="003414ED"/>
    <w:rsid w:val="003425EA"/>
    <w:rsid w:val="00344FAD"/>
    <w:rsid w:val="00345397"/>
    <w:rsid w:val="00345C07"/>
    <w:rsid w:val="0034613B"/>
    <w:rsid w:val="003465D1"/>
    <w:rsid w:val="00346A5C"/>
    <w:rsid w:val="003478FD"/>
    <w:rsid w:val="00351B7D"/>
    <w:rsid w:val="00351DEC"/>
    <w:rsid w:val="00351E08"/>
    <w:rsid w:val="00352896"/>
    <w:rsid w:val="00352B04"/>
    <w:rsid w:val="003539C8"/>
    <w:rsid w:val="00353D20"/>
    <w:rsid w:val="0035420B"/>
    <w:rsid w:val="003559F2"/>
    <w:rsid w:val="003564DA"/>
    <w:rsid w:val="0035651F"/>
    <w:rsid w:val="00356855"/>
    <w:rsid w:val="00356D07"/>
    <w:rsid w:val="00357477"/>
    <w:rsid w:val="00360113"/>
    <w:rsid w:val="00360773"/>
    <w:rsid w:val="00360C8A"/>
    <w:rsid w:val="00360F1A"/>
    <w:rsid w:val="003612DD"/>
    <w:rsid w:val="00361507"/>
    <w:rsid w:val="00361AFC"/>
    <w:rsid w:val="0036264B"/>
    <w:rsid w:val="00362705"/>
    <w:rsid w:val="00362ED3"/>
    <w:rsid w:val="00363844"/>
    <w:rsid w:val="00363A5A"/>
    <w:rsid w:val="0036433A"/>
    <w:rsid w:val="00364B68"/>
    <w:rsid w:val="00370FE7"/>
    <w:rsid w:val="00371196"/>
    <w:rsid w:val="00371918"/>
    <w:rsid w:val="0037289B"/>
    <w:rsid w:val="00372C7F"/>
    <w:rsid w:val="00374362"/>
    <w:rsid w:val="003747D5"/>
    <w:rsid w:val="00374E41"/>
    <w:rsid w:val="0037618F"/>
    <w:rsid w:val="00377E2E"/>
    <w:rsid w:val="00380812"/>
    <w:rsid w:val="0038103F"/>
    <w:rsid w:val="0038253A"/>
    <w:rsid w:val="00382D8D"/>
    <w:rsid w:val="00382E97"/>
    <w:rsid w:val="0038428D"/>
    <w:rsid w:val="00384D7C"/>
    <w:rsid w:val="00384D91"/>
    <w:rsid w:val="00385293"/>
    <w:rsid w:val="00385459"/>
    <w:rsid w:val="00386AF4"/>
    <w:rsid w:val="00387D3A"/>
    <w:rsid w:val="003904A0"/>
    <w:rsid w:val="00392285"/>
    <w:rsid w:val="00392366"/>
    <w:rsid w:val="00392C7F"/>
    <w:rsid w:val="00392E36"/>
    <w:rsid w:val="00393060"/>
    <w:rsid w:val="0039442F"/>
    <w:rsid w:val="00394A7D"/>
    <w:rsid w:val="003953E9"/>
    <w:rsid w:val="0039595E"/>
    <w:rsid w:val="00396EC1"/>
    <w:rsid w:val="0039709E"/>
    <w:rsid w:val="00397EFD"/>
    <w:rsid w:val="003A14C3"/>
    <w:rsid w:val="003A166D"/>
    <w:rsid w:val="003A198F"/>
    <w:rsid w:val="003A2141"/>
    <w:rsid w:val="003A34FE"/>
    <w:rsid w:val="003A43FA"/>
    <w:rsid w:val="003A55DB"/>
    <w:rsid w:val="003A6644"/>
    <w:rsid w:val="003A7210"/>
    <w:rsid w:val="003A7223"/>
    <w:rsid w:val="003A7478"/>
    <w:rsid w:val="003A7649"/>
    <w:rsid w:val="003B00DC"/>
    <w:rsid w:val="003B01B4"/>
    <w:rsid w:val="003B06DF"/>
    <w:rsid w:val="003B258B"/>
    <w:rsid w:val="003B2657"/>
    <w:rsid w:val="003B3A87"/>
    <w:rsid w:val="003B43E6"/>
    <w:rsid w:val="003B471D"/>
    <w:rsid w:val="003B4DBB"/>
    <w:rsid w:val="003B54F3"/>
    <w:rsid w:val="003B55EC"/>
    <w:rsid w:val="003B655D"/>
    <w:rsid w:val="003B748C"/>
    <w:rsid w:val="003B774D"/>
    <w:rsid w:val="003B7796"/>
    <w:rsid w:val="003C048C"/>
    <w:rsid w:val="003C0EAF"/>
    <w:rsid w:val="003C1FE2"/>
    <w:rsid w:val="003C234C"/>
    <w:rsid w:val="003C2BCC"/>
    <w:rsid w:val="003C356A"/>
    <w:rsid w:val="003C3A89"/>
    <w:rsid w:val="003C3D8A"/>
    <w:rsid w:val="003C4F69"/>
    <w:rsid w:val="003C52FD"/>
    <w:rsid w:val="003C5E29"/>
    <w:rsid w:val="003C652A"/>
    <w:rsid w:val="003C66DB"/>
    <w:rsid w:val="003C682D"/>
    <w:rsid w:val="003C6B0D"/>
    <w:rsid w:val="003C7210"/>
    <w:rsid w:val="003C7B90"/>
    <w:rsid w:val="003D01D2"/>
    <w:rsid w:val="003D092D"/>
    <w:rsid w:val="003D3284"/>
    <w:rsid w:val="003D45A5"/>
    <w:rsid w:val="003D49D8"/>
    <w:rsid w:val="003D4CEA"/>
    <w:rsid w:val="003D4EE3"/>
    <w:rsid w:val="003D660E"/>
    <w:rsid w:val="003D7118"/>
    <w:rsid w:val="003E026E"/>
    <w:rsid w:val="003E048F"/>
    <w:rsid w:val="003E0601"/>
    <w:rsid w:val="003E0822"/>
    <w:rsid w:val="003E1790"/>
    <w:rsid w:val="003E19C4"/>
    <w:rsid w:val="003E1FD5"/>
    <w:rsid w:val="003E2033"/>
    <w:rsid w:val="003E2B07"/>
    <w:rsid w:val="003E2E2B"/>
    <w:rsid w:val="003E39A3"/>
    <w:rsid w:val="003E4566"/>
    <w:rsid w:val="003E4827"/>
    <w:rsid w:val="003E4949"/>
    <w:rsid w:val="003E4FF0"/>
    <w:rsid w:val="003E599E"/>
    <w:rsid w:val="003E6A15"/>
    <w:rsid w:val="003E6D50"/>
    <w:rsid w:val="003E6FAC"/>
    <w:rsid w:val="003E725E"/>
    <w:rsid w:val="003E771D"/>
    <w:rsid w:val="003E7F74"/>
    <w:rsid w:val="003F0191"/>
    <w:rsid w:val="003F06B8"/>
    <w:rsid w:val="003F0C18"/>
    <w:rsid w:val="003F212A"/>
    <w:rsid w:val="003F3F79"/>
    <w:rsid w:val="003F455A"/>
    <w:rsid w:val="003F48DF"/>
    <w:rsid w:val="004007D9"/>
    <w:rsid w:val="0040090C"/>
    <w:rsid w:val="00401763"/>
    <w:rsid w:val="00401E9D"/>
    <w:rsid w:val="00403D6D"/>
    <w:rsid w:val="004043B3"/>
    <w:rsid w:val="0040484C"/>
    <w:rsid w:val="004065FB"/>
    <w:rsid w:val="004068BC"/>
    <w:rsid w:val="00406E9D"/>
    <w:rsid w:val="004074ED"/>
    <w:rsid w:val="004078E7"/>
    <w:rsid w:val="00410485"/>
    <w:rsid w:val="00410781"/>
    <w:rsid w:val="00410B69"/>
    <w:rsid w:val="0041118E"/>
    <w:rsid w:val="00411718"/>
    <w:rsid w:val="004119FB"/>
    <w:rsid w:val="004145CA"/>
    <w:rsid w:val="00415629"/>
    <w:rsid w:val="00415F67"/>
    <w:rsid w:val="0041627C"/>
    <w:rsid w:val="004163EF"/>
    <w:rsid w:val="004167B6"/>
    <w:rsid w:val="0041755F"/>
    <w:rsid w:val="00417E09"/>
    <w:rsid w:val="00421443"/>
    <w:rsid w:val="00421741"/>
    <w:rsid w:val="00421B3E"/>
    <w:rsid w:val="00422A2C"/>
    <w:rsid w:val="004244F8"/>
    <w:rsid w:val="00425BB7"/>
    <w:rsid w:val="00425DDA"/>
    <w:rsid w:val="00425FE6"/>
    <w:rsid w:val="0042600D"/>
    <w:rsid w:val="00426118"/>
    <w:rsid w:val="00426E18"/>
    <w:rsid w:val="00426EEB"/>
    <w:rsid w:val="00427040"/>
    <w:rsid w:val="0043071D"/>
    <w:rsid w:val="00430C24"/>
    <w:rsid w:val="004310B3"/>
    <w:rsid w:val="00431E00"/>
    <w:rsid w:val="00431EF7"/>
    <w:rsid w:val="004322D1"/>
    <w:rsid w:val="00432946"/>
    <w:rsid w:val="004333F3"/>
    <w:rsid w:val="00433621"/>
    <w:rsid w:val="004345B8"/>
    <w:rsid w:val="00434F9D"/>
    <w:rsid w:val="00435B63"/>
    <w:rsid w:val="004362C4"/>
    <w:rsid w:val="004363AE"/>
    <w:rsid w:val="004366F4"/>
    <w:rsid w:val="00436FB5"/>
    <w:rsid w:val="004373A9"/>
    <w:rsid w:val="0043775B"/>
    <w:rsid w:val="00437D80"/>
    <w:rsid w:val="0044096F"/>
    <w:rsid w:val="00440F3F"/>
    <w:rsid w:val="00441084"/>
    <w:rsid w:val="00441978"/>
    <w:rsid w:val="00441A78"/>
    <w:rsid w:val="00441C39"/>
    <w:rsid w:val="00442141"/>
    <w:rsid w:val="00442C5B"/>
    <w:rsid w:val="00443553"/>
    <w:rsid w:val="00443791"/>
    <w:rsid w:val="00443930"/>
    <w:rsid w:val="00443BFD"/>
    <w:rsid w:val="004440F9"/>
    <w:rsid w:val="00444A99"/>
    <w:rsid w:val="00444CA9"/>
    <w:rsid w:val="00445A9C"/>
    <w:rsid w:val="0044614D"/>
    <w:rsid w:val="004464E8"/>
    <w:rsid w:val="004464FD"/>
    <w:rsid w:val="00447967"/>
    <w:rsid w:val="00450587"/>
    <w:rsid w:val="00450593"/>
    <w:rsid w:val="004506C9"/>
    <w:rsid w:val="004507D7"/>
    <w:rsid w:val="00450A8E"/>
    <w:rsid w:val="00450CCE"/>
    <w:rsid w:val="00450FBE"/>
    <w:rsid w:val="0045190C"/>
    <w:rsid w:val="00451CE5"/>
    <w:rsid w:val="00452BB1"/>
    <w:rsid w:val="00453175"/>
    <w:rsid w:val="004533DE"/>
    <w:rsid w:val="00453F6F"/>
    <w:rsid w:val="00455544"/>
    <w:rsid w:val="00455BB1"/>
    <w:rsid w:val="00455F82"/>
    <w:rsid w:val="00456467"/>
    <w:rsid w:val="0045696B"/>
    <w:rsid w:val="00457293"/>
    <w:rsid w:val="0045740F"/>
    <w:rsid w:val="00457656"/>
    <w:rsid w:val="00457B3D"/>
    <w:rsid w:val="00457E2D"/>
    <w:rsid w:val="00460991"/>
    <w:rsid w:val="00461603"/>
    <w:rsid w:val="00461CDF"/>
    <w:rsid w:val="00461D89"/>
    <w:rsid w:val="00461DCF"/>
    <w:rsid w:val="004625AD"/>
    <w:rsid w:val="00462783"/>
    <w:rsid w:val="00462ECE"/>
    <w:rsid w:val="00463AE4"/>
    <w:rsid w:val="00464A78"/>
    <w:rsid w:val="00464DB9"/>
    <w:rsid w:val="00464E43"/>
    <w:rsid w:val="004667E3"/>
    <w:rsid w:val="0046681E"/>
    <w:rsid w:val="00467CA6"/>
    <w:rsid w:val="00467D3A"/>
    <w:rsid w:val="00470AF4"/>
    <w:rsid w:val="004710A0"/>
    <w:rsid w:val="00471373"/>
    <w:rsid w:val="00471863"/>
    <w:rsid w:val="0047332E"/>
    <w:rsid w:val="00473B30"/>
    <w:rsid w:val="00473E60"/>
    <w:rsid w:val="0047414B"/>
    <w:rsid w:val="00474342"/>
    <w:rsid w:val="004743C1"/>
    <w:rsid w:val="00475E99"/>
    <w:rsid w:val="0047633F"/>
    <w:rsid w:val="004763CB"/>
    <w:rsid w:val="0047660E"/>
    <w:rsid w:val="004767B6"/>
    <w:rsid w:val="00476A27"/>
    <w:rsid w:val="00476A28"/>
    <w:rsid w:val="00476CF2"/>
    <w:rsid w:val="0047757A"/>
    <w:rsid w:val="00477ACB"/>
    <w:rsid w:val="004809F0"/>
    <w:rsid w:val="004815D2"/>
    <w:rsid w:val="00481620"/>
    <w:rsid w:val="00481F25"/>
    <w:rsid w:val="00482056"/>
    <w:rsid w:val="004827A0"/>
    <w:rsid w:val="00482A5C"/>
    <w:rsid w:val="00484277"/>
    <w:rsid w:val="00484394"/>
    <w:rsid w:val="00485C71"/>
    <w:rsid w:val="00485CD6"/>
    <w:rsid w:val="00487050"/>
    <w:rsid w:val="00487350"/>
    <w:rsid w:val="004921A0"/>
    <w:rsid w:val="004945C1"/>
    <w:rsid w:val="004945CC"/>
    <w:rsid w:val="00495026"/>
    <w:rsid w:val="0049593B"/>
    <w:rsid w:val="0049607E"/>
    <w:rsid w:val="004964D0"/>
    <w:rsid w:val="00496A32"/>
    <w:rsid w:val="00496ABC"/>
    <w:rsid w:val="004972AD"/>
    <w:rsid w:val="0049731A"/>
    <w:rsid w:val="00497ADD"/>
    <w:rsid w:val="004A305A"/>
    <w:rsid w:val="004A41AA"/>
    <w:rsid w:val="004A5F7B"/>
    <w:rsid w:val="004A644C"/>
    <w:rsid w:val="004A7193"/>
    <w:rsid w:val="004A7255"/>
    <w:rsid w:val="004A72C9"/>
    <w:rsid w:val="004A7431"/>
    <w:rsid w:val="004A78B5"/>
    <w:rsid w:val="004A7D84"/>
    <w:rsid w:val="004B01BB"/>
    <w:rsid w:val="004B097D"/>
    <w:rsid w:val="004B1D05"/>
    <w:rsid w:val="004B2921"/>
    <w:rsid w:val="004B2DF1"/>
    <w:rsid w:val="004B2DFE"/>
    <w:rsid w:val="004B2F1D"/>
    <w:rsid w:val="004B2F96"/>
    <w:rsid w:val="004B39E0"/>
    <w:rsid w:val="004B3A98"/>
    <w:rsid w:val="004B3C3F"/>
    <w:rsid w:val="004B4629"/>
    <w:rsid w:val="004B48E4"/>
    <w:rsid w:val="004B4DF9"/>
    <w:rsid w:val="004B5127"/>
    <w:rsid w:val="004B558C"/>
    <w:rsid w:val="004B5DB7"/>
    <w:rsid w:val="004B61A6"/>
    <w:rsid w:val="004B7EB0"/>
    <w:rsid w:val="004C0871"/>
    <w:rsid w:val="004C0897"/>
    <w:rsid w:val="004C0CAC"/>
    <w:rsid w:val="004C161A"/>
    <w:rsid w:val="004C169A"/>
    <w:rsid w:val="004C18F0"/>
    <w:rsid w:val="004C1A13"/>
    <w:rsid w:val="004C1B96"/>
    <w:rsid w:val="004C304C"/>
    <w:rsid w:val="004C383F"/>
    <w:rsid w:val="004C3D40"/>
    <w:rsid w:val="004C4171"/>
    <w:rsid w:val="004C57FA"/>
    <w:rsid w:val="004C5DAB"/>
    <w:rsid w:val="004C5F6C"/>
    <w:rsid w:val="004C67EB"/>
    <w:rsid w:val="004C6EFA"/>
    <w:rsid w:val="004C7163"/>
    <w:rsid w:val="004C799F"/>
    <w:rsid w:val="004D046C"/>
    <w:rsid w:val="004D0EDB"/>
    <w:rsid w:val="004D118C"/>
    <w:rsid w:val="004D23C7"/>
    <w:rsid w:val="004D3742"/>
    <w:rsid w:val="004D402B"/>
    <w:rsid w:val="004D4F8B"/>
    <w:rsid w:val="004D5DE7"/>
    <w:rsid w:val="004D62A4"/>
    <w:rsid w:val="004D6A97"/>
    <w:rsid w:val="004D6DF0"/>
    <w:rsid w:val="004D7BDA"/>
    <w:rsid w:val="004E05E9"/>
    <w:rsid w:val="004E0722"/>
    <w:rsid w:val="004E15F1"/>
    <w:rsid w:val="004E16F4"/>
    <w:rsid w:val="004E20F9"/>
    <w:rsid w:val="004E3953"/>
    <w:rsid w:val="004E3BE2"/>
    <w:rsid w:val="004E442B"/>
    <w:rsid w:val="004E5763"/>
    <w:rsid w:val="004E5887"/>
    <w:rsid w:val="004E6522"/>
    <w:rsid w:val="004E7E62"/>
    <w:rsid w:val="004F0533"/>
    <w:rsid w:val="004F0708"/>
    <w:rsid w:val="004F2107"/>
    <w:rsid w:val="004F2E15"/>
    <w:rsid w:val="004F337E"/>
    <w:rsid w:val="004F372E"/>
    <w:rsid w:val="004F39A0"/>
    <w:rsid w:val="004F3EA5"/>
    <w:rsid w:val="004F534D"/>
    <w:rsid w:val="004F5388"/>
    <w:rsid w:val="004F7876"/>
    <w:rsid w:val="0050021A"/>
    <w:rsid w:val="00500DCE"/>
    <w:rsid w:val="00500E8A"/>
    <w:rsid w:val="00501310"/>
    <w:rsid w:val="00501A22"/>
    <w:rsid w:val="00501F03"/>
    <w:rsid w:val="00502195"/>
    <w:rsid w:val="0050280C"/>
    <w:rsid w:val="0050297E"/>
    <w:rsid w:val="005032B0"/>
    <w:rsid w:val="005040EE"/>
    <w:rsid w:val="00504B20"/>
    <w:rsid w:val="005053E5"/>
    <w:rsid w:val="00505BF0"/>
    <w:rsid w:val="0050629E"/>
    <w:rsid w:val="00506BA0"/>
    <w:rsid w:val="00507380"/>
    <w:rsid w:val="0050756D"/>
    <w:rsid w:val="00507A15"/>
    <w:rsid w:val="00510115"/>
    <w:rsid w:val="0051012A"/>
    <w:rsid w:val="005101EE"/>
    <w:rsid w:val="00510A06"/>
    <w:rsid w:val="00510E1E"/>
    <w:rsid w:val="005114C1"/>
    <w:rsid w:val="005129C0"/>
    <w:rsid w:val="00512DD2"/>
    <w:rsid w:val="00514137"/>
    <w:rsid w:val="00514175"/>
    <w:rsid w:val="005147EB"/>
    <w:rsid w:val="0051514D"/>
    <w:rsid w:val="0051520A"/>
    <w:rsid w:val="0051590C"/>
    <w:rsid w:val="0051674C"/>
    <w:rsid w:val="00516814"/>
    <w:rsid w:val="00517EC1"/>
    <w:rsid w:val="00520323"/>
    <w:rsid w:val="0052175E"/>
    <w:rsid w:val="00521E2E"/>
    <w:rsid w:val="0052207A"/>
    <w:rsid w:val="005224A4"/>
    <w:rsid w:val="0052265E"/>
    <w:rsid w:val="0052354D"/>
    <w:rsid w:val="00523A99"/>
    <w:rsid w:val="00523BCF"/>
    <w:rsid w:val="0052492B"/>
    <w:rsid w:val="005258EB"/>
    <w:rsid w:val="00525D0F"/>
    <w:rsid w:val="00526655"/>
    <w:rsid w:val="0052684D"/>
    <w:rsid w:val="00526CAD"/>
    <w:rsid w:val="005274D6"/>
    <w:rsid w:val="00527A5C"/>
    <w:rsid w:val="00527B34"/>
    <w:rsid w:val="0053019A"/>
    <w:rsid w:val="00530443"/>
    <w:rsid w:val="0053132A"/>
    <w:rsid w:val="00531DEE"/>
    <w:rsid w:val="005324F2"/>
    <w:rsid w:val="005329A5"/>
    <w:rsid w:val="00532FFA"/>
    <w:rsid w:val="00533AA9"/>
    <w:rsid w:val="00533C71"/>
    <w:rsid w:val="005342F7"/>
    <w:rsid w:val="0053451E"/>
    <w:rsid w:val="0053472D"/>
    <w:rsid w:val="00534C55"/>
    <w:rsid w:val="00535353"/>
    <w:rsid w:val="005358D9"/>
    <w:rsid w:val="005373B1"/>
    <w:rsid w:val="00537783"/>
    <w:rsid w:val="00540A62"/>
    <w:rsid w:val="00540B3A"/>
    <w:rsid w:val="00541270"/>
    <w:rsid w:val="00542827"/>
    <w:rsid w:val="00542CD8"/>
    <w:rsid w:val="00543680"/>
    <w:rsid w:val="005446CC"/>
    <w:rsid w:val="005456C2"/>
    <w:rsid w:val="00545E2B"/>
    <w:rsid w:val="00545F6B"/>
    <w:rsid w:val="005473C8"/>
    <w:rsid w:val="00547624"/>
    <w:rsid w:val="00547B3D"/>
    <w:rsid w:val="00547F05"/>
    <w:rsid w:val="00551A2D"/>
    <w:rsid w:val="005521F5"/>
    <w:rsid w:val="005529B4"/>
    <w:rsid w:val="00553240"/>
    <w:rsid w:val="0055456F"/>
    <w:rsid w:val="005550A0"/>
    <w:rsid w:val="005568E6"/>
    <w:rsid w:val="0056008D"/>
    <w:rsid w:val="005605CC"/>
    <w:rsid w:val="00560606"/>
    <w:rsid w:val="00560F4A"/>
    <w:rsid w:val="00560F92"/>
    <w:rsid w:val="00561829"/>
    <w:rsid w:val="00561A7E"/>
    <w:rsid w:val="00562AAE"/>
    <w:rsid w:val="00562EEF"/>
    <w:rsid w:val="00563F65"/>
    <w:rsid w:val="005646E6"/>
    <w:rsid w:val="00564B41"/>
    <w:rsid w:val="00564DE5"/>
    <w:rsid w:val="00565529"/>
    <w:rsid w:val="00565B33"/>
    <w:rsid w:val="005668CE"/>
    <w:rsid w:val="00566965"/>
    <w:rsid w:val="005669FA"/>
    <w:rsid w:val="005673B0"/>
    <w:rsid w:val="00570BA8"/>
    <w:rsid w:val="0057117A"/>
    <w:rsid w:val="005711F1"/>
    <w:rsid w:val="0057329C"/>
    <w:rsid w:val="0057400D"/>
    <w:rsid w:val="00574741"/>
    <w:rsid w:val="00574BE3"/>
    <w:rsid w:val="00575496"/>
    <w:rsid w:val="0057668C"/>
    <w:rsid w:val="00576BA8"/>
    <w:rsid w:val="00576EF3"/>
    <w:rsid w:val="005775FD"/>
    <w:rsid w:val="00580C5A"/>
    <w:rsid w:val="00581C3E"/>
    <w:rsid w:val="005820DD"/>
    <w:rsid w:val="0058235D"/>
    <w:rsid w:val="005827D0"/>
    <w:rsid w:val="00582F8B"/>
    <w:rsid w:val="00583846"/>
    <w:rsid w:val="00583E8C"/>
    <w:rsid w:val="00583F65"/>
    <w:rsid w:val="005847F8"/>
    <w:rsid w:val="00584B0B"/>
    <w:rsid w:val="00584F21"/>
    <w:rsid w:val="00585158"/>
    <w:rsid w:val="00585605"/>
    <w:rsid w:val="005868B2"/>
    <w:rsid w:val="00586DEB"/>
    <w:rsid w:val="00586F72"/>
    <w:rsid w:val="005873DE"/>
    <w:rsid w:val="0058755A"/>
    <w:rsid w:val="00590252"/>
    <w:rsid w:val="00590267"/>
    <w:rsid w:val="00590CC8"/>
    <w:rsid w:val="00591A1D"/>
    <w:rsid w:val="00591A38"/>
    <w:rsid w:val="00591CD7"/>
    <w:rsid w:val="00592044"/>
    <w:rsid w:val="00592690"/>
    <w:rsid w:val="005954B5"/>
    <w:rsid w:val="00595528"/>
    <w:rsid w:val="00596635"/>
    <w:rsid w:val="0059669F"/>
    <w:rsid w:val="005966F9"/>
    <w:rsid w:val="00597F85"/>
    <w:rsid w:val="005A035B"/>
    <w:rsid w:val="005A1012"/>
    <w:rsid w:val="005A12E9"/>
    <w:rsid w:val="005A16E4"/>
    <w:rsid w:val="005A1F8C"/>
    <w:rsid w:val="005A2837"/>
    <w:rsid w:val="005A37EE"/>
    <w:rsid w:val="005A50DF"/>
    <w:rsid w:val="005A541D"/>
    <w:rsid w:val="005A5DFE"/>
    <w:rsid w:val="005A6372"/>
    <w:rsid w:val="005A7C6A"/>
    <w:rsid w:val="005B003F"/>
    <w:rsid w:val="005B0B20"/>
    <w:rsid w:val="005B0D05"/>
    <w:rsid w:val="005B10BC"/>
    <w:rsid w:val="005B135A"/>
    <w:rsid w:val="005B175A"/>
    <w:rsid w:val="005B1A53"/>
    <w:rsid w:val="005B1B99"/>
    <w:rsid w:val="005B206A"/>
    <w:rsid w:val="005B27AD"/>
    <w:rsid w:val="005B2BB0"/>
    <w:rsid w:val="005B30E3"/>
    <w:rsid w:val="005B474D"/>
    <w:rsid w:val="005B5798"/>
    <w:rsid w:val="005B5BE4"/>
    <w:rsid w:val="005B6FBF"/>
    <w:rsid w:val="005B719E"/>
    <w:rsid w:val="005C0638"/>
    <w:rsid w:val="005C1279"/>
    <w:rsid w:val="005C3BE7"/>
    <w:rsid w:val="005C438E"/>
    <w:rsid w:val="005C4485"/>
    <w:rsid w:val="005C4757"/>
    <w:rsid w:val="005C56DF"/>
    <w:rsid w:val="005C57D5"/>
    <w:rsid w:val="005C5AA3"/>
    <w:rsid w:val="005C5E73"/>
    <w:rsid w:val="005C6082"/>
    <w:rsid w:val="005D0F33"/>
    <w:rsid w:val="005D1860"/>
    <w:rsid w:val="005D1B2D"/>
    <w:rsid w:val="005D2094"/>
    <w:rsid w:val="005D288A"/>
    <w:rsid w:val="005D2E91"/>
    <w:rsid w:val="005D2F55"/>
    <w:rsid w:val="005D382E"/>
    <w:rsid w:val="005D4C31"/>
    <w:rsid w:val="005D5778"/>
    <w:rsid w:val="005D704D"/>
    <w:rsid w:val="005D7403"/>
    <w:rsid w:val="005D7D6F"/>
    <w:rsid w:val="005E00E6"/>
    <w:rsid w:val="005E01C4"/>
    <w:rsid w:val="005E0AFA"/>
    <w:rsid w:val="005E0EA2"/>
    <w:rsid w:val="005E11EB"/>
    <w:rsid w:val="005E160B"/>
    <w:rsid w:val="005E1A32"/>
    <w:rsid w:val="005E27A4"/>
    <w:rsid w:val="005E2B8B"/>
    <w:rsid w:val="005E301C"/>
    <w:rsid w:val="005E3CD6"/>
    <w:rsid w:val="005E42DB"/>
    <w:rsid w:val="005E4681"/>
    <w:rsid w:val="005E469C"/>
    <w:rsid w:val="005E4EBF"/>
    <w:rsid w:val="005E63FF"/>
    <w:rsid w:val="005E7BCD"/>
    <w:rsid w:val="005F0311"/>
    <w:rsid w:val="005F0D0C"/>
    <w:rsid w:val="005F1401"/>
    <w:rsid w:val="005F189D"/>
    <w:rsid w:val="005F2589"/>
    <w:rsid w:val="005F2ADD"/>
    <w:rsid w:val="005F3F5F"/>
    <w:rsid w:val="005F4352"/>
    <w:rsid w:val="005F5036"/>
    <w:rsid w:val="005F57B2"/>
    <w:rsid w:val="005F6723"/>
    <w:rsid w:val="0060116E"/>
    <w:rsid w:val="0060142E"/>
    <w:rsid w:val="00601B06"/>
    <w:rsid w:val="00601E49"/>
    <w:rsid w:val="00602696"/>
    <w:rsid w:val="006027E9"/>
    <w:rsid w:val="00602FF9"/>
    <w:rsid w:val="006032AD"/>
    <w:rsid w:val="00603342"/>
    <w:rsid w:val="006042B8"/>
    <w:rsid w:val="00604332"/>
    <w:rsid w:val="006046F9"/>
    <w:rsid w:val="00605963"/>
    <w:rsid w:val="00605E30"/>
    <w:rsid w:val="00606649"/>
    <w:rsid w:val="006068D3"/>
    <w:rsid w:val="00606D47"/>
    <w:rsid w:val="00607553"/>
    <w:rsid w:val="00607D24"/>
    <w:rsid w:val="00610513"/>
    <w:rsid w:val="00610E9B"/>
    <w:rsid w:val="00610FA4"/>
    <w:rsid w:val="00612278"/>
    <w:rsid w:val="00612D18"/>
    <w:rsid w:val="00612DC6"/>
    <w:rsid w:val="00613252"/>
    <w:rsid w:val="00613B1D"/>
    <w:rsid w:val="00614AD1"/>
    <w:rsid w:val="00614F14"/>
    <w:rsid w:val="006154A8"/>
    <w:rsid w:val="00616D61"/>
    <w:rsid w:val="00616FA7"/>
    <w:rsid w:val="00617240"/>
    <w:rsid w:val="00617762"/>
    <w:rsid w:val="00617DB9"/>
    <w:rsid w:val="00621801"/>
    <w:rsid w:val="006227AA"/>
    <w:rsid w:val="00622D4C"/>
    <w:rsid w:val="00623231"/>
    <w:rsid w:val="00623965"/>
    <w:rsid w:val="00623F39"/>
    <w:rsid w:val="006243D7"/>
    <w:rsid w:val="0062481F"/>
    <w:rsid w:val="00624944"/>
    <w:rsid w:val="00624977"/>
    <w:rsid w:val="0062566B"/>
    <w:rsid w:val="00625A21"/>
    <w:rsid w:val="00626A21"/>
    <w:rsid w:val="00626EE3"/>
    <w:rsid w:val="006273E7"/>
    <w:rsid w:val="00631C08"/>
    <w:rsid w:val="00631EFA"/>
    <w:rsid w:val="00631FCF"/>
    <w:rsid w:val="006320EB"/>
    <w:rsid w:val="00632921"/>
    <w:rsid w:val="00632AD7"/>
    <w:rsid w:val="0063343D"/>
    <w:rsid w:val="006339C3"/>
    <w:rsid w:val="0063470D"/>
    <w:rsid w:val="00636BBE"/>
    <w:rsid w:val="00636CAB"/>
    <w:rsid w:val="00636CD1"/>
    <w:rsid w:val="006401CA"/>
    <w:rsid w:val="00640329"/>
    <w:rsid w:val="00641188"/>
    <w:rsid w:val="00641949"/>
    <w:rsid w:val="00642428"/>
    <w:rsid w:val="00642602"/>
    <w:rsid w:val="00642722"/>
    <w:rsid w:val="0064350A"/>
    <w:rsid w:val="006438DB"/>
    <w:rsid w:val="00643BAE"/>
    <w:rsid w:val="00644289"/>
    <w:rsid w:val="00644DC1"/>
    <w:rsid w:val="006458D9"/>
    <w:rsid w:val="00650461"/>
    <w:rsid w:val="0065145E"/>
    <w:rsid w:val="006518C5"/>
    <w:rsid w:val="00653936"/>
    <w:rsid w:val="00653B4C"/>
    <w:rsid w:val="00653F14"/>
    <w:rsid w:val="00654C19"/>
    <w:rsid w:val="00654F45"/>
    <w:rsid w:val="00654FEF"/>
    <w:rsid w:val="006557A4"/>
    <w:rsid w:val="006559E1"/>
    <w:rsid w:val="00656249"/>
    <w:rsid w:val="00656837"/>
    <w:rsid w:val="006568AD"/>
    <w:rsid w:val="00656A46"/>
    <w:rsid w:val="00657A82"/>
    <w:rsid w:val="006600E4"/>
    <w:rsid w:val="00660698"/>
    <w:rsid w:val="00660E11"/>
    <w:rsid w:val="006615BE"/>
    <w:rsid w:val="0066254F"/>
    <w:rsid w:val="00662659"/>
    <w:rsid w:val="00662D83"/>
    <w:rsid w:val="00662F59"/>
    <w:rsid w:val="006638D5"/>
    <w:rsid w:val="00663EBA"/>
    <w:rsid w:val="00664A0B"/>
    <w:rsid w:val="00664B54"/>
    <w:rsid w:val="00665CAB"/>
    <w:rsid w:val="00665D85"/>
    <w:rsid w:val="00665F99"/>
    <w:rsid w:val="006700A8"/>
    <w:rsid w:val="00670A7F"/>
    <w:rsid w:val="00670B62"/>
    <w:rsid w:val="00670FC5"/>
    <w:rsid w:val="0067183F"/>
    <w:rsid w:val="0067248B"/>
    <w:rsid w:val="0067299F"/>
    <w:rsid w:val="00672E7E"/>
    <w:rsid w:val="006737F2"/>
    <w:rsid w:val="006742FF"/>
    <w:rsid w:val="00676495"/>
    <w:rsid w:val="00676C36"/>
    <w:rsid w:val="00676E39"/>
    <w:rsid w:val="00677043"/>
    <w:rsid w:val="00677432"/>
    <w:rsid w:val="00677C51"/>
    <w:rsid w:val="0068068A"/>
    <w:rsid w:val="00680937"/>
    <w:rsid w:val="00680A2A"/>
    <w:rsid w:val="00680DA1"/>
    <w:rsid w:val="00681506"/>
    <w:rsid w:val="00681AB9"/>
    <w:rsid w:val="0068336A"/>
    <w:rsid w:val="00683387"/>
    <w:rsid w:val="00683405"/>
    <w:rsid w:val="00683DD1"/>
    <w:rsid w:val="00683EEA"/>
    <w:rsid w:val="0068488D"/>
    <w:rsid w:val="006850B0"/>
    <w:rsid w:val="006855B9"/>
    <w:rsid w:val="00685BA1"/>
    <w:rsid w:val="00685ECA"/>
    <w:rsid w:val="00685FF7"/>
    <w:rsid w:val="00686F70"/>
    <w:rsid w:val="00691005"/>
    <w:rsid w:val="006911E4"/>
    <w:rsid w:val="006915EB"/>
    <w:rsid w:val="00692895"/>
    <w:rsid w:val="00692D76"/>
    <w:rsid w:val="006933A5"/>
    <w:rsid w:val="00693824"/>
    <w:rsid w:val="00693A29"/>
    <w:rsid w:val="006941E3"/>
    <w:rsid w:val="00695B10"/>
    <w:rsid w:val="006973C2"/>
    <w:rsid w:val="00697B35"/>
    <w:rsid w:val="006A136B"/>
    <w:rsid w:val="006A1611"/>
    <w:rsid w:val="006A163E"/>
    <w:rsid w:val="006A2152"/>
    <w:rsid w:val="006A25FB"/>
    <w:rsid w:val="006A26B4"/>
    <w:rsid w:val="006A33AC"/>
    <w:rsid w:val="006A381B"/>
    <w:rsid w:val="006A4B3D"/>
    <w:rsid w:val="006A509E"/>
    <w:rsid w:val="006A5B14"/>
    <w:rsid w:val="006A5B71"/>
    <w:rsid w:val="006A6962"/>
    <w:rsid w:val="006A6AA8"/>
    <w:rsid w:val="006A70EC"/>
    <w:rsid w:val="006B0503"/>
    <w:rsid w:val="006B0B71"/>
    <w:rsid w:val="006B1333"/>
    <w:rsid w:val="006B1E27"/>
    <w:rsid w:val="006B28F4"/>
    <w:rsid w:val="006B292C"/>
    <w:rsid w:val="006B2E6D"/>
    <w:rsid w:val="006B30C5"/>
    <w:rsid w:val="006B34E0"/>
    <w:rsid w:val="006B3799"/>
    <w:rsid w:val="006B3F00"/>
    <w:rsid w:val="006B3F41"/>
    <w:rsid w:val="006B54F1"/>
    <w:rsid w:val="006B638E"/>
    <w:rsid w:val="006B7A01"/>
    <w:rsid w:val="006B7ACE"/>
    <w:rsid w:val="006C0F11"/>
    <w:rsid w:val="006C134A"/>
    <w:rsid w:val="006C1745"/>
    <w:rsid w:val="006C2C2D"/>
    <w:rsid w:val="006C334A"/>
    <w:rsid w:val="006C3361"/>
    <w:rsid w:val="006C4373"/>
    <w:rsid w:val="006C6460"/>
    <w:rsid w:val="006C6E05"/>
    <w:rsid w:val="006D01E8"/>
    <w:rsid w:val="006D0D87"/>
    <w:rsid w:val="006D1500"/>
    <w:rsid w:val="006D1520"/>
    <w:rsid w:val="006D1D3E"/>
    <w:rsid w:val="006D2D16"/>
    <w:rsid w:val="006D2EF6"/>
    <w:rsid w:val="006D30D8"/>
    <w:rsid w:val="006D3B07"/>
    <w:rsid w:val="006D3E27"/>
    <w:rsid w:val="006D4177"/>
    <w:rsid w:val="006D4D39"/>
    <w:rsid w:val="006D52A3"/>
    <w:rsid w:val="006D5CD9"/>
    <w:rsid w:val="006D5F6D"/>
    <w:rsid w:val="006D5F9B"/>
    <w:rsid w:val="006D65BE"/>
    <w:rsid w:val="006D6606"/>
    <w:rsid w:val="006D7BAE"/>
    <w:rsid w:val="006E06FC"/>
    <w:rsid w:val="006E0F67"/>
    <w:rsid w:val="006E336F"/>
    <w:rsid w:val="006E34F8"/>
    <w:rsid w:val="006E38E6"/>
    <w:rsid w:val="006E3B12"/>
    <w:rsid w:val="006E3EAD"/>
    <w:rsid w:val="006E514A"/>
    <w:rsid w:val="006E5E30"/>
    <w:rsid w:val="006E6B00"/>
    <w:rsid w:val="006E7025"/>
    <w:rsid w:val="006E756E"/>
    <w:rsid w:val="006E76BF"/>
    <w:rsid w:val="006E77D6"/>
    <w:rsid w:val="006E7C7B"/>
    <w:rsid w:val="006F02E8"/>
    <w:rsid w:val="006F076C"/>
    <w:rsid w:val="006F107C"/>
    <w:rsid w:val="006F13D0"/>
    <w:rsid w:val="006F16D2"/>
    <w:rsid w:val="006F18A6"/>
    <w:rsid w:val="006F3698"/>
    <w:rsid w:val="006F36CC"/>
    <w:rsid w:val="006F37C7"/>
    <w:rsid w:val="006F3A7C"/>
    <w:rsid w:val="006F47F0"/>
    <w:rsid w:val="006F5307"/>
    <w:rsid w:val="006F57B9"/>
    <w:rsid w:val="006F5916"/>
    <w:rsid w:val="006F5B9B"/>
    <w:rsid w:val="006F6C81"/>
    <w:rsid w:val="006F6EBA"/>
    <w:rsid w:val="006F770C"/>
    <w:rsid w:val="007000E7"/>
    <w:rsid w:val="0070012B"/>
    <w:rsid w:val="0070044B"/>
    <w:rsid w:val="0070147F"/>
    <w:rsid w:val="00702DBE"/>
    <w:rsid w:val="00703116"/>
    <w:rsid w:val="00703FFD"/>
    <w:rsid w:val="00704990"/>
    <w:rsid w:val="007057AD"/>
    <w:rsid w:val="00705B97"/>
    <w:rsid w:val="00706110"/>
    <w:rsid w:val="007066CF"/>
    <w:rsid w:val="00706808"/>
    <w:rsid w:val="00706AE0"/>
    <w:rsid w:val="00706B58"/>
    <w:rsid w:val="007072BE"/>
    <w:rsid w:val="007074A2"/>
    <w:rsid w:val="007075E8"/>
    <w:rsid w:val="0070760A"/>
    <w:rsid w:val="00707B5E"/>
    <w:rsid w:val="007108A7"/>
    <w:rsid w:val="0071094E"/>
    <w:rsid w:val="007109A6"/>
    <w:rsid w:val="00710F42"/>
    <w:rsid w:val="00712C33"/>
    <w:rsid w:val="00712F37"/>
    <w:rsid w:val="007140D1"/>
    <w:rsid w:val="00714A3A"/>
    <w:rsid w:val="00716F17"/>
    <w:rsid w:val="007171CA"/>
    <w:rsid w:val="007175A7"/>
    <w:rsid w:val="00717691"/>
    <w:rsid w:val="00720004"/>
    <w:rsid w:val="0072018F"/>
    <w:rsid w:val="00721430"/>
    <w:rsid w:val="00722E84"/>
    <w:rsid w:val="00723104"/>
    <w:rsid w:val="00723CB6"/>
    <w:rsid w:val="00724371"/>
    <w:rsid w:val="00724770"/>
    <w:rsid w:val="00725312"/>
    <w:rsid w:val="00725FBC"/>
    <w:rsid w:val="0072607F"/>
    <w:rsid w:val="00726255"/>
    <w:rsid w:val="00727426"/>
    <w:rsid w:val="00727BEE"/>
    <w:rsid w:val="00730084"/>
    <w:rsid w:val="007315FD"/>
    <w:rsid w:val="00732277"/>
    <w:rsid w:val="00732A3D"/>
    <w:rsid w:val="00734F05"/>
    <w:rsid w:val="00735366"/>
    <w:rsid w:val="00735671"/>
    <w:rsid w:val="00735C86"/>
    <w:rsid w:val="00736551"/>
    <w:rsid w:val="00736A74"/>
    <w:rsid w:val="007374A8"/>
    <w:rsid w:val="00737845"/>
    <w:rsid w:val="007378DB"/>
    <w:rsid w:val="00737E29"/>
    <w:rsid w:val="00741699"/>
    <w:rsid w:val="007419A7"/>
    <w:rsid w:val="00742699"/>
    <w:rsid w:val="007427F0"/>
    <w:rsid w:val="00742BA8"/>
    <w:rsid w:val="0074316E"/>
    <w:rsid w:val="00743B97"/>
    <w:rsid w:val="00744CA6"/>
    <w:rsid w:val="007458D1"/>
    <w:rsid w:val="007463E5"/>
    <w:rsid w:val="00746527"/>
    <w:rsid w:val="00746935"/>
    <w:rsid w:val="00746B4D"/>
    <w:rsid w:val="00746B80"/>
    <w:rsid w:val="00746F0F"/>
    <w:rsid w:val="0074703E"/>
    <w:rsid w:val="007470C3"/>
    <w:rsid w:val="00747D08"/>
    <w:rsid w:val="0075083E"/>
    <w:rsid w:val="007509E6"/>
    <w:rsid w:val="00750F8B"/>
    <w:rsid w:val="00751545"/>
    <w:rsid w:val="00751607"/>
    <w:rsid w:val="00751942"/>
    <w:rsid w:val="00751EB7"/>
    <w:rsid w:val="00752439"/>
    <w:rsid w:val="00752C96"/>
    <w:rsid w:val="0075330E"/>
    <w:rsid w:val="00754372"/>
    <w:rsid w:val="00755D40"/>
    <w:rsid w:val="00757654"/>
    <w:rsid w:val="007576C9"/>
    <w:rsid w:val="00760391"/>
    <w:rsid w:val="0076089E"/>
    <w:rsid w:val="00760971"/>
    <w:rsid w:val="00761160"/>
    <w:rsid w:val="007614B9"/>
    <w:rsid w:val="00761BBA"/>
    <w:rsid w:val="00761CE3"/>
    <w:rsid w:val="00762A65"/>
    <w:rsid w:val="00762F23"/>
    <w:rsid w:val="00763145"/>
    <w:rsid w:val="00764ACE"/>
    <w:rsid w:val="00764C39"/>
    <w:rsid w:val="00764D7D"/>
    <w:rsid w:val="00765CB6"/>
    <w:rsid w:val="00765E68"/>
    <w:rsid w:val="00766612"/>
    <w:rsid w:val="00766A37"/>
    <w:rsid w:val="00766BD4"/>
    <w:rsid w:val="0076733D"/>
    <w:rsid w:val="007674EC"/>
    <w:rsid w:val="00767E86"/>
    <w:rsid w:val="0077003E"/>
    <w:rsid w:val="00770A47"/>
    <w:rsid w:val="00770EF5"/>
    <w:rsid w:val="007716BC"/>
    <w:rsid w:val="0077283C"/>
    <w:rsid w:val="007733DF"/>
    <w:rsid w:val="00773DCE"/>
    <w:rsid w:val="00774059"/>
    <w:rsid w:val="00774EF3"/>
    <w:rsid w:val="0077515D"/>
    <w:rsid w:val="007769F2"/>
    <w:rsid w:val="00776E77"/>
    <w:rsid w:val="00777254"/>
    <w:rsid w:val="007777DA"/>
    <w:rsid w:val="00777E91"/>
    <w:rsid w:val="00780B3F"/>
    <w:rsid w:val="00780C81"/>
    <w:rsid w:val="007816F5"/>
    <w:rsid w:val="00781831"/>
    <w:rsid w:val="00781F06"/>
    <w:rsid w:val="00782DCE"/>
    <w:rsid w:val="00783081"/>
    <w:rsid w:val="007835C8"/>
    <w:rsid w:val="00783EF6"/>
    <w:rsid w:val="007842CE"/>
    <w:rsid w:val="0078489E"/>
    <w:rsid w:val="007853D2"/>
    <w:rsid w:val="0078542A"/>
    <w:rsid w:val="00785722"/>
    <w:rsid w:val="00786012"/>
    <w:rsid w:val="0078627F"/>
    <w:rsid w:val="00786B63"/>
    <w:rsid w:val="00787469"/>
    <w:rsid w:val="00787A8C"/>
    <w:rsid w:val="0079050E"/>
    <w:rsid w:val="0079123F"/>
    <w:rsid w:val="00791375"/>
    <w:rsid w:val="00792F5C"/>
    <w:rsid w:val="00793E91"/>
    <w:rsid w:val="00794026"/>
    <w:rsid w:val="0079418D"/>
    <w:rsid w:val="00794E5C"/>
    <w:rsid w:val="00795A51"/>
    <w:rsid w:val="007965F4"/>
    <w:rsid w:val="00797458"/>
    <w:rsid w:val="007975EF"/>
    <w:rsid w:val="00797FC9"/>
    <w:rsid w:val="007A1335"/>
    <w:rsid w:val="007A141C"/>
    <w:rsid w:val="007A1A20"/>
    <w:rsid w:val="007A1EEE"/>
    <w:rsid w:val="007A20B0"/>
    <w:rsid w:val="007A33EA"/>
    <w:rsid w:val="007A347C"/>
    <w:rsid w:val="007A3A67"/>
    <w:rsid w:val="007A3EFA"/>
    <w:rsid w:val="007A44F3"/>
    <w:rsid w:val="007A4D35"/>
    <w:rsid w:val="007A4E7B"/>
    <w:rsid w:val="007A4E89"/>
    <w:rsid w:val="007A5EDC"/>
    <w:rsid w:val="007A5F35"/>
    <w:rsid w:val="007A6234"/>
    <w:rsid w:val="007A6B03"/>
    <w:rsid w:val="007A7962"/>
    <w:rsid w:val="007B0FB1"/>
    <w:rsid w:val="007B11E0"/>
    <w:rsid w:val="007B11F6"/>
    <w:rsid w:val="007B12AF"/>
    <w:rsid w:val="007B28A1"/>
    <w:rsid w:val="007B2933"/>
    <w:rsid w:val="007B2B33"/>
    <w:rsid w:val="007B2C17"/>
    <w:rsid w:val="007B2EDC"/>
    <w:rsid w:val="007B35C6"/>
    <w:rsid w:val="007B3AC6"/>
    <w:rsid w:val="007B3D59"/>
    <w:rsid w:val="007B4C2F"/>
    <w:rsid w:val="007B4D09"/>
    <w:rsid w:val="007B5497"/>
    <w:rsid w:val="007B5C61"/>
    <w:rsid w:val="007B5D34"/>
    <w:rsid w:val="007B6C1B"/>
    <w:rsid w:val="007B6D9F"/>
    <w:rsid w:val="007B7573"/>
    <w:rsid w:val="007C0478"/>
    <w:rsid w:val="007C09A3"/>
    <w:rsid w:val="007C0A5D"/>
    <w:rsid w:val="007C2AF5"/>
    <w:rsid w:val="007C2C0A"/>
    <w:rsid w:val="007C2CE4"/>
    <w:rsid w:val="007C2EED"/>
    <w:rsid w:val="007C3919"/>
    <w:rsid w:val="007C3E50"/>
    <w:rsid w:val="007C414B"/>
    <w:rsid w:val="007C5D0D"/>
    <w:rsid w:val="007C6854"/>
    <w:rsid w:val="007C6A48"/>
    <w:rsid w:val="007C780B"/>
    <w:rsid w:val="007C7EE6"/>
    <w:rsid w:val="007D0B2C"/>
    <w:rsid w:val="007D144C"/>
    <w:rsid w:val="007D1A84"/>
    <w:rsid w:val="007D1E1C"/>
    <w:rsid w:val="007D21FF"/>
    <w:rsid w:val="007D27B5"/>
    <w:rsid w:val="007D2D76"/>
    <w:rsid w:val="007D3654"/>
    <w:rsid w:val="007D385D"/>
    <w:rsid w:val="007D424D"/>
    <w:rsid w:val="007D467A"/>
    <w:rsid w:val="007D4F3A"/>
    <w:rsid w:val="007D578F"/>
    <w:rsid w:val="007D5E0C"/>
    <w:rsid w:val="007D6547"/>
    <w:rsid w:val="007D6FEB"/>
    <w:rsid w:val="007D734A"/>
    <w:rsid w:val="007E01A5"/>
    <w:rsid w:val="007E041E"/>
    <w:rsid w:val="007E0A04"/>
    <w:rsid w:val="007E167A"/>
    <w:rsid w:val="007E1D89"/>
    <w:rsid w:val="007E21EC"/>
    <w:rsid w:val="007E2593"/>
    <w:rsid w:val="007E2AF4"/>
    <w:rsid w:val="007E4988"/>
    <w:rsid w:val="007E550C"/>
    <w:rsid w:val="007E6425"/>
    <w:rsid w:val="007E696B"/>
    <w:rsid w:val="007E7260"/>
    <w:rsid w:val="007E762A"/>
    <w:rsid w:val="007E7B31"/>
    <w:rsid w:val="007E7B9A"/>
    <w:rsid w:val="007F0572"/>
    <w:rsid w:val="007F0692"/>
    <w:rsid w:val="007F10BB"/>
    <w:rsid w:val="007F1C45"/>
    <w:rsid w:val="007F1FBC"/>
    <w:rsid w:val="007F20D5"/>
    <w:rsid w:val="007F27C7"/>
    <w:rsid w:val="007F2CA2"/>
    <w:rsid w:val="007F4D5E"/>
    <w:rsid w:val="007F61BF"/>
    <w:rsid w:val="007F656E"/>
    <w:rsid w:val="007F69E3"/>
    <w:rsid w:val="007F731B"/>
    <w:rsid w:val="007F7816"/>
    <w:rsid w:val="00800387"/>
    <w:rsid w:val="008020CC"/>
    <w:rsid w:val="008046DE"/>
    <w:rsid w:val="008051FB"/>
    <w:rsid w:val="00805300"/>
    <w:rsid w:val="00805869"/>
    <w:rsid w:val="008059C9"/>
    <w:rsid w:val="008061C2"/>
    <w:rsid w:val="0080625D"/>
    <w:rsid w:val="00806823"/>
    <w:rsid w:val="00806B23"/>
    <w:rsid w:val="00806EC0"/>
    <w:rsid w:val="00807EB9"/>
    <w:rsid w:val="00810468"/>
    <w:rsid w:val="008104B1"/>
    <w:rsid w:val="00810B72"/>
    <w:rsid w:val="00810E3C"/>
    <w:rsid w:val="0081212B"/>
    <w:rsid w:val="008139AF"/>
    <w:rsid w:val="008145FC"/>
    <w:rsid w:val="00816503"/>
    <w:rsid w:val="0081673D"/>
    <w:rsid w:val="008174AC"/>
    <w:rsid w:val="00817900"/>
    <w:rsid w:val="00820D46"/>
    <w:rsid w:val="0082162B"/>
    <w:rsid w:val="00821748"/>
    <w:rsid w:val="008227A7"/>
    <w:rsid w:val="00822B85"/>
    <w:rsid w:val="00822C23"/>
    <w:rsid w:val="00823133"/>
    <w:rsid w:val="00823AC9"/>
    <w:rsid w:val="00824B08"/>
    <w:rsid w:val="00824E9F"/>
    <w:rsid w:val="0082547E"/>
    <w:rsid w:val="00825553"/>
    <w:rsid w:val="008256F8"/>
    <w:rsid w:val="00826D5B"/>
    <w:rsid w:val="00827372"/>
    <w:rsid w:val="00827A9A"/>
    <w:rsid w:val="008308B6"/>
    <w:rsid w:val="00831515"/>
    <w:rsid w:val="00831AD6"/>
    <w:rsid w:val="00831CFF"/>
    <w:rsid w:val="008338C9"/>
    <w:rsid w:val="00833978"/>
    <w:rsid w:val="00833C11"/>
    <w:rsid w:val="00835114"/>
    <w:rsid w:val="00837D1F"/>
    <w:rsid w:val="00840046"/>
    <w:rsid w:val="0084069F"/>
    <w:rsid w:val="00840A68"/>
    <w:rsid w:val="008417EA"/>
    <w:rsid w:val="00842894"/>
    <w:rsid w:val="00842929"/>
    <w:rsid w:val="008430CD"/>
    <w:rsid w:val="00843288"/>
    <w:rsid w:val="008437A7"/>
    <w:rsid w:val="00843D02"/>
    <w:rsid w:val="00843F68"/>
    <w:rsid w:val="00844CBC"/>
    <w:rsid w:val="00844FF6"/>
    <w:rsid w:val="008456B7"/>
    <w:rsid w:val="00845AC1"/>
    <w:rsid w:val="00845C30"/>
    <w:rsid w:val="00846325"/>
    <w:rsid w:val="00846C87"/>
    <w:rsid w:val="00850CF9"/>
    <w:rsid w:val="00851D37"/>
    <w:rsid w:val="00852091"/>
    <w:rsid w:val="008526B2"/>
    <w:rsid w:val="00853D6D"/>
    <w:rsid w:val="00854273"/>
    <w:rsid w:val="00855A86"/>
    <w:rsid w:val="00855AAB"/>
    <w:rsid w:val="00856D9E"/>
    <w:rsid w:val="00856EF1"/>
    <w:rsid w:val="00860FC6"/>
    <w:rsid w:val="00861202"/>
    <w:rsid w:val="00861279"/>
    <w:rsid w:val="00863E3D"/>
    <w:rsid w:val="008645BF"/>
    <w:rsid w:val="00864E03"/>
    <w:rsid w:val="00865AC5"/>
    <w:rsid w:val="00865C40"/>
    <w:rsid w:val="00866F81"/>
    <w:rsid w:val="008708F4"/>
    <w:rsid w:val="0087104C"/>
    <w:rsid w:val="00871632"/>
    <w:rsid w:val="00871994"/>
    <w:rsid w:val="00871CAB"/>
    <w:rsid w:val="00871CE7"/>
    <w:rsid w:val="00872C5D"/>
    <w:rsid w:val="00874C07"/>
    <w:rsid w:val="00875166"/>
    <w:rsid w:val="00875A6E"/>
    <w:rsid w:val="00875CE9"/>
    <w:rsid w:val="00876B79"/>
    <w:rsid w:val="00877346"/>
    <w:rsid w:val="008802F4"/>
    <w:rsid w:val="00880403"/>
    <w:rsid w:val="0088086D"/>
    <w:rsid w:val="00881610"/>
    <w:rsid w:val="00881670"/>
    <w:rsid w:val="00881916"/>
    <w:rsid w:val="00881C84"/>
    <w:rsid w:val="00882357"/>
    <w:rsid w:val="008836B1"/>
    <w:rsid w:val="00884283"/>
    <w:rsid w:val="008855C5"/>
    <w:rsid w:val="00886795"/>
    <w:rsid w:val="008867AD"/>
    <w:rsid w:val="008868A0"/>
    <w:rsid w:val="008869B8"/>
    <w:rsid w:val="00887CCA"/>
    <w:rsid w:val="00890485"/>
    <w:rsid w:val="00890F6F"/>
    <w:rsid w:val="00891210"/>
    <w:rsid w:val="0089176A"/>
    <w:rsid w:val="00891906"/>
    <w:rsid w:val="008936EE"/>
    <w:rsid w:val="00894392"/>
    <w:rsid w:val="008945CA"/>
    <w:rsid w:val="00894D54"/>
    <w:rsid w:val="00894F37"/>
    <w:rsid w:val="00895051"/>
    <w:rsid w:val="008956F5"/>
    <w:rsid w:val="00895E8D"/>
    <w:rsid w:val="00896096"/>
    <w:rsid w:val="0089612B"/>
    <w:rsid w:val="00897218"/>
    <w:rsid w:val="0089755C"/>
    <w:rsid w:val="00897678"/>
    <w:rsid w:val="008976E6"/>
    <w:rsid w:val="00897700"/>
    <w:rsid w:val="00897FA9"/>
    <w:rsid w:val="008A083E"/>
    <w:rsid w:val="008A0A7C"/>
    <w:rsid w:val="008A144B"/>
    <w:rsid w:val="008A2BBE"/>
    <w:rsid w:val="008A486E"/>
    <w:rsid w:val="008A5FE5"/>
    <w:rsid w:val="008A622A"/>
    <w:rsid w:val="008A629E"/>
    <w:rsid w:val="008A63AC"/>
    <w:rsid w:val="008A69A3"/>
    <w:rsid w:val="008A758A"/>
    <w:rsid w:val="008B0C59"/>
    <w:rsid w:val="008B0FF3"/>
    <w:rsid w:val="008B1043"/>
    <w:rsid w:val="008B21F6"/>
    <w:rsid w:val="008B2DFF"/>
    <w:rsid w:val="008B2FCC"/>
    <w:rsid w:val="008B32C2"/>
    <w:rsid w:val="008B39DF"/>
    <w:rsid w:val="008B3B3A"/>
    <w:rsid w:val="008B44FE"/>
    <w:rsid w:val="008B56EA"/>
    <w:rsid w:val="008B67DA"/>
    <w:rsid w:val="008B7120"/>
    <w:rsid w:val="008B7487"/>
    <w:rsid w:val="008C0380"/>
    <w:rsid w:val="008C1F66"/>
    <w:rsid w:val="008C2073"/>
    <w:rsid w:val="008C2263"/>
    <w:rsid w:val="008C23BC"/>
    <w:rsid w:val="008C2A8E"/>
    <w:rsid w:val="008C2C1E"/>
    <w:rsid w:val="008C3357"/>
    <w:rsid w:val="008C3F66"/>
    <w:rsid w:val="008C474A"/>
    <w:rsid w:val="008C51D7"/>
    <w:rsid w:val="008C5863"/>
    <w:rsid w:val="008C6C58"/>
    <w:rsid w:val="008C6EB0"/>
    <w:rsid w:val="008C7086"/>
    <w:rsid w:val="008C7B2B"/>
    <w:rsid w:val="008D00C8"/>
    <w:rsid w:val="008D042C"/>
    <w:rsid w:val="008D123D"/>
    <w:rsid w:val="008D1BAD"/>
    <w:rsid w:val="008D21A6"/>
    <w:rsid w:val="008D38C4"/>
    <w:rsid w:val="008D44F2"/>
    <w:rsid w:val="008D4D61"/>
    <w:rsid w:val="008D65B7"/>
    <w:rsid w:val="008D6CAB"/>
    <w:rsid w:val="008E005D"/>
    <w:rsid w:val="008E0164"/>
    <w:rsid w:val="008E2D0C"/>
    <w:rsid w:val="008E4A17"/>
    <w:rsid w:val="008E6803"/>
    <w:rsid w:val="008E68E1"/>
    <w:rsid w:val="008E69D3"/>
    <w:rsid w:val="008E6B7A"/>
    <w:rsid w:val="008E6B91"/>
    <w:rsid w:val="008F0EC2"/>
    <w:rsid w:val="008F10F6"/>
    <w:rsid w:val="008F1440"/>
    <w:rsid w:val="008F18A6"/>
    <w:rsid w:val="008F1D6B"/>
    <w:rsid w:val="008F1EDF"/>
    <w:rsid w:val="008F1FAA"/>
    <w:rsid w:val="008F2898"/>
    <w:rsid w:val="008F2E1B"/>
    <w:rsid w:val="008F2FD0"/>
    <w:rsid w:val="008F328E"/>
    <w:rsid w:val="008F4CDF"/>
    <w:rsid w:val="008F5005"/>
    <w:rsid w:val="008F51FC"/>
    <w:rsid w:val="008F5499"/>
    <w:rsid w:val="008F5765"/>
    <w:rsid w:val="008F597B"/>
    <w:rsid w:val="008F5AB8"/>
    <w:rsid w:val="008F694C"/>
    <w:rsid w:val="008F6BB3"/>
    <w:rsid w:val="008F75D0"/>
    <w:rsid w:val="008F7C83"/>
    <w:rsid w:val="00901058"/>
    <w:rsid w:val="0090151B"/>
    <w:rsid w:val="00902484"/>
    <w:rsid w:val="009028DE"/>
    <w:rsid w:val="00902ECA"/>
    <w:rsid w:val="00903807"/>
    <w:rsid w:val="00903BFE"/>
    <w:rsid w:val="00903FC3"/>
    <w:rsid w:val="009047DB"/>
    <w:rsid w:val="00904D22"/>
    <w:rsid w:val="00904F3F"/>
    <w:rsid w:val="00905FAD"/>
    <w:rsid w:val="009065E3"/>
    <w:rsid w:val="00906BB5"/>
    <w:rsid w:val="009072EC"/>
    <w:rsid w:val="00910861"/>
    <w:rsid w:val="00910DF2"/>
    <w:rsid w:val="00911A30"/>
    <w:rsid w:val="00911CDC"/>
    <w:rsid w:val="00911E27"/>
    <w:rsid w:val="00912C62"/>
    <w:rsid w:val="00913B8A"/>
    <w:rsid w:val="00914C7E"/>
    <w:rsid w:val="0091528B"/>
    <w:rsid w:val="00916697"/>
    <w:rsid w:val="00920538"/>
    <w:rsid w:val="009206F6"/>
    <w:rsid w:val="00920FF4"/>
    <w:rsid w:val="00921776"/>
    <w:rsid w:val="00922120"/>
    <w:rsid w:val="00922273"/>
    <w:rsid w:val="0092229A"/>
    <w:rsid w:val="00922F3D"/>
    <w:rsid w:val="009243A1"/>
    <w:rsid w:val="00924583"/>
    <w:rsid w:val="00924649"/>
    <w:rsid w:val="009253B6"/>
    <w:rsid w:val="0092582F"/>
    <w:rsid w:val="009271C0"/>
    <w:rsid w:val="00930452"/>
    <w:rsid w:val="0093107F"/>
    <w:rsid w:val="00931A14"/>
    <w:rsid w:val="009336F6"/>
    <w:rsid w:val="00933ADD"/>
    <w:rsid w:val="00934775"/>
    <w:rsid w:val="00934835"/>
    <w:rsid w:val="00934BFD"/>
    <w:rsid w:val="00935CC7"/>
    <w:rsid w:val="009366F2"/>
    <w:rsid w:val="009371DF"/>
    <w:rsid w:val="00937541"/>
    <w:rsid w:val="00937B44"/>
    <w:rsid w:val="00937DE6"/>
    <w:rsid w:val="00941DCC"/>
    <w:rsid w:val="009420D4"/>
    <w:rsid w:val="00942E26"/>
    <w:rsid w:val="00943143"/>
    <w:rsid w:val="009439A8"/>
    <w:rsid w:val="0094413C"/>
    <w:rsid w:val="00944F9D"/>
    <w:rsid w:val="00946D14"/>
    <w:rsid w:val="0094731C"/>
    <w:rsid w:val="00947635"/>
    <w:rsid w:val="009508F4"/>
    <w:rsid w:val="00950DB4"/>
    <w:rsid w:val="00951077"/>
    <w:rsid w:val="00951354"/>
    <w:rsid w:val="00951625"/>
    <w:rsid w:val="00951A23"/>
    <w:rsid w:val="00951E79"/>
    <w:rsid w:val="00951ED1"/>
    <w:rsid w:val="00952077"/>
    <w:rsid w:val="00952109"/>
    <w:rsid w:val="00953BEF"/>
    <w:rsid w:val="00953F90"/>
    <w:rsid w:val="00954043"/>
    <w:rsid w:val="00954336"/>
    <w:rsid w:val="00954E42"/>
    <w:rsid w:val="00954F05"/>
    <w:rsid w:val="00954F46"/>
    <w:rsid w:val="00955CE1"/>
    <w:rsid w:val="0095630F"/>
    <w:rsid w:val="00957003"/>
    <w:rsid w:val="00957123"/>
    <w:rsid w:val="0095748F"/>
    <w:rsid w:val="00957E17"/>
    <w:rsid w:val="00963757"/>
    <w:rsid w:val="009638C7"/>
    <w:rsid w:val="00963AEF"/>
    <w:rsid w:val="00963F16"/>
    <w:rsid w:val="00964136"/>
    <w:rsid w:val="00965919"/>
    <w:rsid w:val="00966BE5"/>
    <w:rsid w:val="00966F16"/>
    <w:rsid w:val="009677F5"/>
    <w:rsid w:val="009709BE"/>
    <w:rsid w:val="00971A82"/>
    <w:rsid w:val="0097320F"/>
    <w:rsid w:val="00973734"/>
    <w:rsid w:val="00974212"/>
    <w:rsid w:val="00974562"/>
    <w:rsid w:val="00975A70"/>
    <w:rsid w:val="009778B6"/>
    <w:rsid w:val="00980FF6"/>
    <w:rsid w:val="009818EE"/>
    <w:rsid w:val="0098218E"/>
    <w:rsid w:val="0098274C"/>
    <w:rsid w:val="0098277F"/>
    <w:rsid w:val="00982C03"/>
    <w:rsid w:val="009840D7"/>
    <w:rsid w:val="009841D8"/>
    <w:rsid w:val="0098481F"/>
    <w:rsid w:val="00984D54"/>
    <w:rsid w:val="00985422"/>
    <w:rsid w:val="009856DA"/>
    <w:rsid w:val="00986326"/>
    <w:rsid w:val="0098708A"/>
    <w:rsid w:val="00987F6B"/>
    <w:rsid w:val="00990086"/>
    <w:rsid w:val="00991131"/>
    <w:rsid w:val="00991686"/>
    <w:rsid w:val="00991DD4"/>
    <w:rsid w:val="00991DFA"/>
    <w:rsid w:val="0099240A"/>
    <w:rsid w:val="009926CB"/>
    <w:rsid w:val="00992C89"/>
    <w:rsid w:val="00993529"/>
    <w:rsid w:val="00994257"/>
    <w:rsid w:val="00994414"/>
    <w:rsid w:val="0099466B"/>
    <w:rsid w:val="009952F8"/>
    <w:rsid w:val="009953EA"/>
    <w:rsid w:val="00995BD2"/>
    <w:rsid w:val="00995EBE"/>
    <w:rsid w:val="00996573"/>
    <w:rsid w:val="00996C71"/>
    <w:rsid w:val="009A0590"/>
    <w:rsid w:val="009A0BC5"/>
    <w:rsid w:val="009A0D42"/>
    <w:rsid w:val="009A0E49"/>
    <w:rsid w:val="009A12C3"/>
    <w:rsid w:val="009A154C"/>
    <w:rsid w:val="009A25D5"/>
    <w:rsid w:val="009A3140"/>
    <w:rsid w:val="009A33F7"/>
    <w:rsid w:val="009A42FE"/>
    <w:rsid w:val="009A4DA1"/>
    <w:rsid w:val="009A5058"/>
    <w:rsid w:val="009A5635"/>
    <w:rsid w:val="009A66E6"/>
    <w:rsid w:val="009A6E2B"/>
    <w:rsid w:val="009A7DF3"/>
    <w:rsid w:val="009B0E18"/>
    <w:rsid w:val="009B0FE2"/>
    <w:rsid w:val="009B132B"/>
    <w:rsid w:val="009B29C2"/>
    <w:rsid w:val="009B2A78"/>
    <w:rsid w:val="009B2BE5"/>
    <w:rsid w:val="009B383F"/>
    <w:rsid w:val="009B39A2"/>
    <w:rsid w:val="009B42FB"/>
    <w:rsid w:val="009B57CD"/>
    <w:rsid w:val="009B63E5"/>
    <w:rsid w:val="009B649A"/>
    <w:rsid w:val="009B64D6"/>
    <w:rsid w:val="009B664D"/>
    <w:rsid w:val="009B6BBF"/>
    <w:rsid w:val="009C0777"/>
    <w:rsid w:val="009C1C23"/>
    <w:rsid w:val="009C2269"/>
    <w:rsid w:val="009C241B"/>
    <w:rsid w:val="009C28F3"/>
    <w:rsid w:val="009C2B5C"/>
    <w:rsid w:val="009C2E68"/>
    <w:rsid w:val="009C3F40"/>
    <w:rsid w:val="009C4448"/>
    <w:rsid w:val="009C4624"/>
    <w:rsid w:val="009C4B0F"/>
    <w:rsid w:val="009C7949"/>
    <w:rsid w:val="009D0A5E"/>
    <w:rsid w:val="009D0FE3"/>
    <w:rsid w:val="009D12BB"/>
    <w:rsid w:val="009D1AA2"/>
    <w:rsid w:val="009D1C35"/>
    <w:rsid w:val="009D1EF8"/>
    <w:rsid w:val="009D23D9"/>
    <w:rsid w:val="009D23F0"/>
    <w:rsid w:val="009D2670"/>
    <w:rsid w:val="009D2949"/>
    <w:rsid w:val="009D2A6E"/>
    <w:rsid w:val="009D30BA"/>
    <w:rsid w:val="009D4C74"/>
    <w:rsid w:val="009D5382"/>
    <w:rsid w:val="009D568A"/>
    <w:rsid w:val="009D56B2"/>
    <w:rsid w:val="009D6821"/>
    <w:rsid w:val="009D7235"/>
    <w:rsid w:val="009D7427"/>
    <w:rsid w:val="009D7524"/>
    <w:rsid w:val="009D7D9D"/>
    <w:rsid w:val="009E0B41"/>
    <w:rsid w:val="009E11C3"/>
    <w:rsid w:val="009E2F54"/>
    <w:rsid w:val="009E2F83"/>
    <w:rsid w:val="009E2FF0"/>
    <w:rsid w:val="009E3382"/>
    <w:rsid w:val="009E4CC8"/>
    <w:rsid w:val="009E4DF3"/>
    <w:rsid w:val="009E5635"/>
    <w:rsid w:val="009E699F"/>
    <w:rsid w:val="009F00FD"/>
    <w:rsid w:val="009F09D8"/>
    <w:rsid w:val="009F09F5"/>
    <w:rsid w:val="009F23D5"/>
    <w:rsid w:val="009F3CC2"/>
    <w:rsid w:val="009F3F08"/>
    <w:rsid w:val="009F5368"/>
    <w:rsid w:val="009F5E1E"/>
    <w:rsid w:val="009F6110"/>
    <w:rsid w:val="009F6316"/>
    <w:rsid w:val="009F684D"/>
    <w:rsid w:val="009F6B19"/>
    <w:rsid w:val="009F6CC1"/>
    <w:rsid w:val="009F74D9"/>
    <w:rsid w:val="009F7D58"/>
    <w:rsid w:val="009F7EC6"/>
    <w:rsid w:val="00A001D1"/>
    <w:rsid w:val="00A01C14"/>
    <w:rsid w:val="00A0284E"/>
    <w:rsid w:val="00A028C2"/>
    <w:rsid w:val="00A02DB6"/>
    <w:rsid w:val="00A03C7D"/>
    <w:rsid w:val="00A049CB"/>
    <w:rsid w:val="00A10733"/>
    <w:rsid w:val="00A11762"/>
    <w:rsid w:val="00A12BD6"/>
    <w:rsid w:val="00A130A8"/>
    <w:rsid w:val="00A13204"/>
    <w:rsid w:val="00A13391"/>
    <w:rsid w:val="00A13FA9"/>
    <w:rsid w:val="00A1554C"/>
    <w:rsid w:val="00A155C4"/>
    <w:rsid w:val="00A1584F"/>
    <w:rsid w:val="00A163D7"/>
    <w:rsid w:val="00A16D6F"/>
    <w:rsid w:val="00A16D95"/>
    <w:rsid w:val="00A171E4"/>
    <w:rsid w:val="00A203E7"/>
    <w:rsid w:val="00A20967"/>
    <w:rsid w:val="00A23253"/>
    <w:rsid w:val="00A251BB"/>
    <w:rsid w:val="00A2572D"/>
    <w:rsid w:val="00A2656C"/>
    <w:rsid w:val="00A26B30"/>
    <w:rsid w:val="00A26FEC"/>
    <w:rsid w:val="00A2708F"/>
    <w:rsid w:val="00A27535"/>
    <w:rsid w:val="00A300C9"/>
    <w:rsid w:val="00A33BCB"/>
    <w:rsid w:val="00A33F1F"/>
    <w:rsid w:val="00A3507A"/>
    <w:rsid w:val="00A356F3"/>
    <w:rsid w:val="00A35D00"/>
    <w:rsid w:val="00A3624E"/>
    <w:rsid w:val="00A368A8"/>
    <w:rsid w:val="00A377ED"/>
    <w:rsid w:val="00A37F3B"/>
    <w:rsid w:val="00A41157"/>
    <w:rsid w:val="00A427A1"/>
    <w:rsid w:val="00A429B6"/>
    <w:rsid w:val="00A42D57"/>
    <w:rsid w:val="00A44AE8"/>
    <w:rsid w:val="00A4538A"/>
    <w:rsid w:val="00A453C3"/>
    <w:rsid w:val="00A45577"/>
    <w:rsid w:val="00A47387"/>
    <w:rsid w:val="00A477A7"/>
    <w:rsid w:val="00A53139"/>
    <w:rsid w:val="00A53B4A"/>
    <w:rsid w:val="00A53F77"/>
    <w:rsid w:val="00A54FA0"/>
    <w:rsid w:val="00A55FA0"/>
    <w:rsid w:val="00A56B91"/>
    <w:rsid w:val="00A56E8E"/>
    <w:rsid w:val="00A570F5"/>
    <w:rsid w:val="00A57187"/>
    <w:rsid w:val="00A5735C"/>
    <w:rsid w:val="00A57936"/>
    <w:rsid w:val="00A57CA6"/>
    <w:rsid w:val="00A60356"/>
    <w:rsid w:val="00A609CC"/>
    <w:rsid w:val="00A61C0D"/>
    <w:rsid w:val="00A62F54"/>
    <w:rsid w:val="00A64BA7"/>
    <w:rsid w:val="00A64CA7"/>
    <w:rsid w:val="00A6519C"/>
    <w:rsid w:val="00A651C4"/>
    <w:rsid w:val="00A65381"/>
    <w:rsid w:val="00A66A8D"/>
    <w:rsid w:val="00A66F98"/>
    <w:rsid w:val="00A67032"/>
    <w:rsid w:val="00A6710D"/>
    <w:rsid w:val="00A673A5"/>
    <w:rsid w:val="00A67833"/>
    <w:rsid w:val="00A67B59"/>
    <w:rsid w:val="00A70636"/>
    <w:rsid w:val="00A70C44"/>
    <w:rsid w:val="00A70F7E"/>
    <w:rsid w:val="00A711B8"/>
    <w:rsid w:val="00A7155D"/>
    <w:rsid w:val="00A71C79"/>
    <w:rsid w:val="00A71EC4"/>
    <w:rsid w:val="00A72441"/>
    <w:rsid w:val="00A72A0B"/>
    <w:rsid w:val="00A73207"/>
    <w:rsid w:val="00A74C7F"/>
    <w:rsid w:val="00A759CF"/>
    <w:rsid w:val="00A76859"/>
    <w:rsid w:val="00A76911"/>
    <w:rsid w:val="00A801B7"/>
    <w:rsid w:val="00A80D4C"/>
    <w:rsid w:val="00A80F89"/>
    <w:rsid w:val="00A81E76"/>
    <w:rsid w:val="00A826C9"/>
    <w:rsid w:val="00A857C0"/>
    <w:rsid w:val="00A8597C"/>
    <w:rsid w:val="00A85BEB"/>
    <w:rsid w:val="00A864AD"/>
    <w:rsid w:val="00A8747A"/>
    <w:rsid w:val="00A87A2E"/>
    <w:rsid w:val="00A87A5B"/>
    <w:rsid w:val="00A87D04"/>
    <w:rsid w:val="00A90ABD"/>
    <w:rsid w:val="00A90B38"/>
    <w:rsid w:val="00A90CFF"/>
    <w:rsid w:val="00A91CF6"/>
    <w:rsid w:val="00A91EE2"/>
    <w:rsid w:val="00A925D4"/>
    <w:rsid w:val="00A931ED"/>
    <w:rsid w:val="00A933DB"/>
    <w:rsid w:val="00A947B3"/>
    <w:rsid w:val="00A96DC7"/>
    <w:rsid w:val="00A972E7"/>
    <w:rsid w:val="00A977FC"/>
    <w:rsid w:val="00AA283B"/>
    <w:rsid w:val="00AA2B84"/>
    <w:rsid w:val="00AA3156"/>
    <w:rsid w:val="00AA34EF"/>
    <w:rsid w:val="00AA3C1E"/>
    <w:rsid w:val="00AA3F8B"/>
    <w:rsid w:val="00AA46D4"/>
    <w:rsid w:val="00AA4F4E"/>
    <w:rsid w:val="00AA5436"/>
    <w:rsid w:val="00AA6D60"/>
    <w:rsid w:val="00AA6ED2"/>
    <w:rsid w:val="00AA71C0"/>
    <w:rsid w:val="00AA7409"/>
    <w:rsid w:val="00AB048D"/>
    <w:rsid w:val="00AB0BA0"/>
    <w:rsid w:val="00AB114A"/>
    <w:rsid w:val="00AB167F"/>
    <w:rsid w:val="00AB21CC"/>
    <w:rsid w:val="00AB30A9"/>
    <w:rsid w:val="00AB38EA"/>
    <w:rsid w:val="00AB3B1E"/>
    <w:rsid w:val="00AB49BC"/>
    <w:rsid w:val="00AB5400"/>
    <w:rsid w:val="00AB57D5"/>
    <w:rsid w:val="00AB6F7A"/>
    <w:rsid w:val="00AB75B9"/>
    <w:rsid w:val="00AB7817"/>
    <w:rsid w:val="00AB7A04"/>
    <w:rsid w:val="00AC08BB"/>
    <w:rsid w:val="00AC14BD"/>
    <w:rsid w:val="00AC1B2F"/>
    <w:rsid w:val="00AC26A7"/>
    <w:rsid w:val="00AC3853"/>
    <w:rsid w:val="00AC500E"/>
    <w:rsid w:val="00AC510C"/>
    <w:rsid w:val="00AC5124"/>
    <w:rsid w:val="00AC581D"/>
    <w:rsid w:val="00AC5B98"/>
    <w:rsid w:val="00AC6A6F"/>
    <w:rsid w:val="00AC6C3B"/>
    <w:rsid w:val="00AC6CB6"/>
    <w:rsid w:val="00AC77C4"/>
    <w:rsid w:val="00AC7A78"/>
    <w:rsid w:val="00AD0317"/>
    <w:rsid w:val="00AD1267"/>
    <w:rsid w:val="00AD179C"/>
    <w:rsid w:val="00AD23D5"/>
    <w:rsid w:val="00AD2664"/>
    <w:rsid w:val="00AD27B2"/>
    <w:rsid w:val="00AD27BE"/>
    <w:rsid w:val="00AD52B4"/>
    <w:rsid w:val="00AD59C3"/>
    <w:rsid w:val="00AD5AEC"/>
    <w:rsid w:val="00AD5B65"/>
    <w:rsid w:val="00AE09FE"/>
    <w:rsid w:val="00AE20B4"/>
    <w:rsid w:val="00AE2F5B"/>
    <w:rsid w:val="00AE34B7"/>
    <w:rsid w:val="00AE450C"/>
    <w:rsid w:val="00AE4F9F"/>
    <w:rsid w:val="00AE545D"/>
    <w:rsid w:val="00AE58CB"/>
    <w:rsid w:val="00AF0854"/>
    <w:rsid w:val="00AF0AE2"/>
    <w:rsid w:val="00AF0BAE"/>
    <w:rsid w:val="00AF1FDD"/>
    <w:rsid w:val="00AF2348"/>
    <w:rsid w:val="00AF2441"/>
    <w:rsid w:val="00AF305B"/>
    <w:rsid w:val="00AF343D"/>
    <w:rsid w:val="00AF39A4"/>
    <w:rsid w:val="00AF4031"/>
    <w:rsid w:val="00AF42B2"/>
    <w:rsid w:val="00AF42E7"/>
    <w:rsid w:val="00AF464B"/>
    <w:rsid w:val="00AF4BFF"/>
    <w:rsid w:val="00AF4C68"/>
    <w:rsid w:val="00AF5CB2"/>
    <w:rsid w:val="00AF7231"/>
    <w:rsid w:val="00AF7DE8"/>
    <w:rsid w:val="00B00DE4"/>
    <w:rsid w:val="00B02F2B"/>
    <w:rsid w:val="00B040E5"/>
    <w:rsid w:val="00B04403"/>
    <w:rsid w:val="00B04DFD"/>
    <w:rsid w:val="00B051F8"/>
    <w:rsid w:val="00B05330"/>
    <w:rsid w:val="00B054D8"/>
    <w:rsid w:val="00B054E8"/>
    <w:rsid w:val="00B066C3"/>
    <w:rsid w:val="00B06ACF"/>
    <w:rsid w:val="00B10630"/>
    <w:rsid w:val="00B10B6A"/>
    <w:rsid w:val="00B135E9"/>
    <w:rsid w:val="00B137A4"/>
    <w:rsid w:val="00B143F2"/>
    <w:rsid w:val="00B14487"/>
    <w:rsid w:val="00B150CA"/>
    <w:rsid w:val="00B15DED"/>
    <w:rsid w:val="00B20554"/>
    <w:rsid w:val="00B20B38"/>
    <w:rsid w:val="00B21E8D"/>
    <w:rsid w:val="00B21F02"/>
    <w:rsid w:val="00B22D6D"/>
    <w:rsid w:val="00B22DE8"/>
    <w:rsid w:val="00B23007"/>
    <w:rsid w:val="00B23026"/>
    <w:rsid w:val="00B24866"/>
    <w:rsid w:val="00B26071"/>
    <w:rsid w:val="00B260DC"/>
    <w:rsid w:val="00B304BF"/>
    <w:rsid w:val="00B30980"/>
    <w:rsid w:val="00B30AC6"/>
    <w:rsid w:val="00B311F7"/>
    <w:rsid w:val="00B32FB2"/>
    <w:rsid w:val="00B332AB"/>
    <w:rsid w:val="00B334EE"/>
    <w:rsid w:val="00B34AC2"/>
    <w:rsid w:val="00B35E84"/>
    <w:rsid w:val="00B36009"/>
    <w:rsid w:val="00B3645C"/>
    <w:rsid w:val="00B40C69"/>
    <w:rsid w:val="00B418ED"/>
    <w:rsid w:val="00B423A7"/>
    <w:rsid w:val="00B42E39"/>
    <w:rsid w:val="00B43977"/>
    <w:rsid w:val="00B443B7"/>
    <w:rsid w:val="00B453F6"/>
    <w:rsid w:val="00B46471"/>
    <w:rsid w:val="00B473F4"/>
    <w:rsid w:val="00B47D0F"/>
    <w:rsid w:val="00B47E71"/>
    <w:rsid w:val="00B51F76"/>
    <w:rsid w:val="00B5212A"/>
    <w:rsid w:val="00B52F73"/>
    <w:rsid w:val="00B552A0"/>
    <w:rsid w:val="00B55A86"/>
    <w:rsid w:val="00B55A89"/>
    <w:rsid w:val="00B56E64"/>
    <w:rsid w:val="00B57D63"/>
    <w:rsid w:val="00B57F68"/>
    <w:rsid w:val="00B60152"/>
    <w:rsid w:val="00B6064E"/>
    <w:rsid w:val="00B6212F"/>
    <w:rsid w:val="00B62CF0"/>
    <w:rsid w:val="00B62EBB"/>
    <w:rsid w:val="00B62F0D"/>
    <w:rsid w:val="00B637A4"/>
    <w:rsid w:val="00B63E57"/>
    <w:rsid w:val="00B64404"/>
    <w:rsid w:val="00B644E7"/>
    <w:rsid w:val="00B647F0"/>
    <w:rsid w:val="00B64E0B"/>
    <w:rsid w:val="00B656CA"/>
    <w:rsid w:val="00B67961"/>
    <w:rsid w:val="00B72546"/>
    <w:rsid w:val="00B72B58"/>
    <w:rsid w:val="00B737EA"/>
    <w:rsid w:val="00B739E2"/>
    <w:rsid w:val="00B752F7"/>
    <w:rsid w:val="00B75348"/>
    <w:rsid w:val="00B75596"/>
    <w:rsid w:val="00B758FF"/>
    <w:rsid w:val="00B76F31"/>
    <w:rsid w:val="00B77B04"/>
    <w:rsid w:val="00B77C31"/>
    <w:rsid w:val="00B77E06"/>
    <w:rsid w:val="00B80286"/>
    <w:rsid w:val="00B8114C"/>
    <w:rsid w:val="00B8161C"/>
    <w:rsid w:val="00B81C1B"/>
    <w:rsid w:val="00B82187"/>
    <w:rsid w:val="00B8302C"/>
    <w:rsid w:val="00B833BB"/>
    <w:rsid w:val="00B84550"/>
    <w:rsid w:val="00B84A3D"/>
    <w:rsid w:val="00B84FF3"/>
    <w:rsid w:val="00B8611A"/>
    <w:rsid w:val="00B8619D"/>
    <w:rsid w:val="00B862FD"/>
    <w:rsid w:val="00B87343"/>
    <w:rsid w:val="00B90213"/>
    <w:rsid w:val="00B90D01"/>
    <w:rsid w:val="00B91454"/>
    <w:rsid w:val="00B91909"/>
    <w:rsid w:val="00B91950"/>
    <w:rsid w:val="00B91A89"/>
    <w:rsid w:val="00B920B2"/>
    <w:rsid w:val="00B9274F"/>
    <w:rsid w:val="00B92B11"/>
    <w:rsid w:val="00B94782"/>
    <w:rsid w:val="00B94796"/>
    <w:rsid w:val="00B94B57"/>
    <w:rsid w:val="00B952BC"/>
    <w:rsid w:val="00B95E1A"/>
    <w:rsid w:val="00B9621E"/>
    <w:rsid w:val="00B963B2"/>
    <w:rsid w:val="00B96961"/>
    <w:rsid w:val="00B96D38"/>
    <w:rsid w:val="00B97DF6"/>
    <w:rsid w:val="00BA0251"/>
    <w:rsid w:val="00BA0906"/>
    <w:rsid w:val="00BA10EB"/>
    <w:rsid w:val="00BA15E3"/>
    <w:rsid w:val="00BA1C37"/>
    <w:rsid w:val="00BA27B8"/>
    <w:rsid w:val="00BA2B51"/>
    <w:rsid w:val="00BA3676"/>
    <w:rsid w:val="00BA3B3F"/>
    <w:rsid w:val="00BA5CE6"/>
    <w:rsid w:val="00BA6DF9"/>
    <w:rsid w:val="00BA6EC2"/>
    <w:rsid w:val="00BA7E59"/>
    <w:rsid w:val="00BB059C"/>
    <w:rsid w:val="00BB09F8"/>
    <w:rsid w:val="00BB1DBF"/>
    <w:rsid w:val="00BB2718"/>
    <w:rsid w:val="00BB326D"/>
    <w:rsid w:val="00BB350C"/>
    <w:rsid w:val="00BB3B30"/>
    <w:rsid w:val="00BB50D9"/>
    <w:rsid w:val="00BB5E0F"/>
    <w:rsid w:val="00BB6EE5"/>
    <w:rsid w:val="00BC1422"/>
    <w:rsid w:val="00BC1CA5"/>
    <w:rsid w:val="00BC1F03"/>
    <w:rsid w:val="00BC217C"/>
    <w:rsid w:val="00BC23C2"/>
    <w:rsid w:val="00BC261E"/>
    <w:rsid w:val="00BC3103"/>
    <w:rsid w:val="00BC383B"/>
    <w:rsid w:val="00BC4472"/>
    <w:rsid w:val="00BC44EE"/>
    <w:rsid w:val="00BC4D12"/>
    <w:rsid w:val="00BC52C2"/>
    <w:rsid w:val="00BC5BDC"/>
    <w:rsid w:val="00BC5F48"/>
    <w:rsid w:val="00BC60BE"/>
    <w:rsid w:val="00BC626F"/>
    <w:rsid w:val="00BC672F"/>
    <w:rsid w:val="00BC77AD"/>
    <w:rsid w:val="00BC7CAA"/>
    <w:rsid w:val="00BD0604"/>
    <w:rsid w:val="00BD157B"/>
    <w:rsid w:val="00BD1DBC"/>
    <w:rsid w:val="00BD32DC"/>
    <w:rsid w:val="00BD3874"/>
    <w:rsid w:val="00BD3A9D"/>
    <w:rsid w:val="00BD3C88"/>
    <w:rsid w:val="00BD4691"/>
    <w:rsid w:val="00BD4B1D"/>
    <w:rsid w:val="00BD4BB4"/>
    <w:rsid w:val="00BD5A05"/>
    <w:rsid w:val="00BD5CB6"/>
    <w:rsid w:val="00BD6C01"/>
    <w:rsid w:val="00BD6CD7"/>
    <w:rsid w:val="00BD701E"/>
    <w:rsid w:val="00BD716C"/>
    <w:rsid w:val="00BD7244"/>
    <w:rsid w:val="00BD79C0"/>
    <w:rsid w:val="00BD7F4A"/>
    <w:rsid w:val="00BE0C3B"/>
    <w:rsid w:val="00BE12FE"/>
    <w:rsid w:val="00BE1310"/>
    <w:rsid w:val="00BE1951"/>
    <w:rsid w:val="00BE2606"/>
    <w:rsid w:val="00BE39EB"/>
    <w:rsid w:val="00BE41C9"/>
    <w:rsid w:val="00BE5439"/>
    <w:rsid w:val="00BE695F"/>
    <w:rsid w:val="00BE6BC0"/>
    <w:rsid w:val="00BE6E2B"/>
    <w:rsid w:val="00BE726A"/>
    <w:rsid w:val="00BE72A9"/>
    <w:rsid w:val="00BE749A"/>
    <w:rsid w:val="00BE7B95"/>
    <w:rsid w:val="00BF001E"/>
    <w:rsid w:val="00BF0ECB"/>
    <w:rsid w:val="00BF14A7"/>
    <w:rsid w:val="00BF277C"/>
    <w:rsid w:val="00BF3356"/>
    <w:rsid w:val="00BF3475"/>
    <w:rsid w:val="00BF4B69"/>
    <w:rsid w:val="00BF564D"/>
    <w:rsid w:val="00BF599D"/>
    <w:rsid w:val="00BF6CDA"/>
    <w:rsid w:val="00BF7E67"/>
    <w:rsid w:val="00C00A35"/>
    <w:rsid w:val="00C00E36"/>
    <w:rsid w:val="00C01170"/>
    <w:rsid w:val="00C01638"/>
    <w:rsid w:val="00C02052"/>
    <w:rsid w:val="00C02B93"/>
    <w:rsid w:val="00C02D5D"/>
    <w:rsid w:val="00C0323D"/>
    <w:rsid w:val="00C03C9E"/>
    <w:rsid w:val="00C045EC"/>
    <w:rsid w:val="00C0473E"/>
    <w:rsid w:val="00C04FA2"/>
    <w:rsid w:val="00C051A3"/>
    <w:rsid w:val="00C05701"/>
    <w:rsid w:val="00C06704"/>
    <w:rsid w:val="00C06A9C"/>
    <w:rsid w:val="00C06BF8"/>
    <w:rsid w:val="00C07B1B"/>
    <w:rsid w:val="00C100E2"/>
    <w:rsid w:val="00C116CC"/>
    <w:rsid w:val="00C11B59"/>
    <w:rsid w:val="00C11C6C"/>
    <w:rsid w:val="00C126E7"/>
    <w:rsid w:val="00C12A69"/>
    <w:rsid w:val="00C1321E"/>
    <w:rsid w:val="00C136B8"/>
    <w:rsid w:val="00C13C5B"/>
    <w:rsid w:val="00C1425D"/>
    <w:rsid w:val="00C15791"/>
    <w:rsid w:val="00C15BD7"/>
    <w:rsid w:val="00C1695E"/>
    <w:rsid w:val="00C169B8"/>
    <w:rsid w:val="00C17D3A"/>
    <w:rsid w:val="00C2063E"/>
    <w:rsid w:val="00C20F9D"/>
    <w:rsid w:val="00C21086"/>
    <w:rsid w:val="00C21E8D"/>
    <w:rsid w:val="00C22E73"/>
    <w:rsid w:val="00C248C5"/>
    <w:rsid w:val="00C24A91"/>
    <w:rsid w:val="00C250E2"/>
    <w:rsid w:val="00C25825"/>
    <w:rsid w:val="00C25E46"/>
    <w:rsid w:val="00C26E0D"/>
    <w:rsid w:val="00C27C37"/>
    <w:rsid w:val="00C3064E"/>
    <w:rsid w:val="00C30CD2"/>
    <w:rsid w:val="00C30DFE"/>
    <w:rsid w:val="00C310A1"/>
    <w:rsid w:val="00C31A8A"/>
    <w:rsid w:val="00C31BFA"/>
    <w:rsid w:val="00C31C81"/>
    <w:rsid w:val="00C31E52"/>
    <w:rsid w:val="00C327F7"/>
    <w:rsid w:val="00C33D8C"/>
    <w:rsid w:val="00C33FB9"/>
    <w:rsid w:val="00C33FE7"/>
    <w:rsid w:val="00C35123"/>
    <w:rsid w:val="00C35FB0"/>
    <w:rsid w:val="00C36028"/>
    <w:rsid w:val="00C3625F"/>
    <w:rsid w:val="00C3645B"/>
    <w:rsid w:val="00C36919"/>
    <w:rsid w:val="00C36A8D"/>
    <w:rsid w:val="00C36EFB"/>
    <w:rsid w:val="00C41329"/>
    <w:rsid w:val="00C418F4"/>
    <w:rsid w:val="00C41EA9"/>
    <w:rsid w:val="00C4329E"/>
    <w:rsid w:val="00C435E9"/>
    <w:rsid w:val="00C43DD4"/>
    <w:rsid w:val="00C453E8"/>
    <w:rsid w:val="00C45E34"/>
    <w:rsid w:val="00C46A38"/>
    <w:rsid w:val="00C46AED"/>
    <w:rsid w:val="00C4758F"/>
    <w:rsid w:val="00C51D6B"/>
    <w:rsid w:val="00C527CA"/>
    <w:rsid w:val="00C52C20"/>
    <w:rsid w:val="00C53C45"/>
    <w:rsid w:val="00C53CF9"/>
    <w:rsid w:val="00C548BE"/>
    <w:rsid w:val="00C54DA0"/>
    <w:rsid w:val="00C56D22"/>
    <w:rsid w:val="00C575E5"/>
    <w:rsid w:val="00C579E9"/>
    <w:rsid w:val="00C57D5D"/>
    <w:rsid w:val="00C601AB"/>
    <w:rsid w:val="00C609E9"/>
    <w:rsid w:val="00C6131B"/>
    <w:rsid w:val="00C61681"/>
    <w:rsid w:val="00C6206A"/>
    <w:rsid w:val="00C6332C"/>
    <w:rsid w:val="00C63426"/>
    <w:rsid w:val="00C63A32"/>
    <w:rsid w:val="00C63E55"/>
    <w:rsid w:val="00C64044"/>
    <w:rsid w:val="00C64155"/>
    <w:rsid w:val="00C644B1"/>
    <w:rsid w:val="00C6527D"/>
    <w:rsid w:val="00C659FE"/>
    <w:rsid w:val="00C65D59"/>
    <w:rsid w:val="00C66068"/>
    <w:rsid w:val="00C6758E"/>
    <w:rsid w:val="00C67721"/>
    <w:rsid w:val="00C6787C"/>
    <w:rsid w:val="00C67AFE"/>
    <w:rsid w:val="00C67FD6"/>
    <w:rsid w:val="00C70695"/>
    <w:rsid w:val="00C70CD3"/>
    <w:rsid w:val="00C70DC9"/>
    <w:rsid w:val="00C710CB"/>
    <w:rsid w:val="00C71A2B"/>
    <w:rsid w:val="00C71B6D"/>
    <w:rsid w:val="00C71C97"/>
    <w:rsid w:val="00C7207B"/>
    <w:rsid w:val="00C727C9"/>
    <w:rsid w:val="00C72980"/>
    <w:rsid w:val="00C73D9E"/>
    <w:rsid w:val="00C75174"/>
    <w:rsid w:val="00C76818"/>
    <w:rsid w:val="00C76A77"/>
    <w:rsid w:val="00C771B5"/>
    <w:rsid w:val="00C77BF3"/>
    <w:rsid w:val="00C801B8"/>
    <w:rsid w:val="00C8038F"/>
    <w:rsid w:val="00C809B8"/>
    <w:rsid w:val="00C80BF2"/>
    <w:rsid w:val="00C80EA8"/>
    <w:rsid w:val="00C81651"/>
    <w:rsid w:val="00C82D4E"/>
    <w:rsid w:val="00C833B6"/>
    <w:rsid w:val="00C839C7"/>
    <w:rsid w:val="00C83DC1"/>
    <w:rsid w:val="00C8448C"/>
    <w:rsid w:val="00C84C14"/>
    <w:rsid w:val="00C8574B"/>
    <w:rsid w:val="00C8585A"/>
    <w:rsid w:val="00C85EDF"/>
    <w:rsid w:val="00C874C2"/>
    <w:rsid w:val="00C87B88"/>
    <w:rsid w:val="00C87E74"/>
    <w:rsid w:val="00C87FC7"/>
    <w:rsid w:val="00C9097C"/>
    <w:rsid w:val="00C90C48"/>
    <w:rsid w:val="00C90FA1"/>
    <w:rsid w:val="00C91332"/>
    <w:rsid w:val="00C91D3F"/>
    <w:rsid w:val="00C91FC2"/>
    <w:rsid w:val="00C9288F"/>
    <w:rsid w:val="00C93107"/>
    <w:rsid w:val="00C93914"/>
    <w:rsid w:val="00C942C2"/>
    <w:rsid w:val="00C95A32"/>
    <w:rsid w:val="00C95F9A"/>
    <w:rsid w:val="00C9693F"/>
    <w:rsid w:val="00C96982"/>
    <w:rsid w:val="00C96CCF"/>
    <w:rsid w:val="00CA01F9"/>
    <w:rsid w:val="00CA0BB8"/>
    <w:rsid w:val="00CA193B"/>
    <w:rsid w:val="00CA1AE6"/>
    <w:rsid w:val="00CA2B18"/>
    <w:rsid w:val="00CA308A"/>
    <w:rsid w:val="00CA3BC0"/>
    <w:rsid w:val="00CA3C1B"/>
    <w:rsid w:val="00CA3DD3"/>
    <w:rsid w:val="00CA4C0D"/>
    <w:rsid w:val="00CA4D39"/>
    <w:rsid w:val="00CA5D83"/>
    <w:rsid w:val="00CA662F"/>
    <w:rsid w:val="00CA6A9A"/>
    <w:rsid w:val="00CA7E36"/>
    <w:rsid w:val="00CB01F6"/>
    <w:rsid w:val="00CB078E"/>
    <w:rsid w:val="00CB08B8"/>
    <w:rsid w:val="00CB1E9F"/>
    <w:rsid w:val="00CB3646"/>
    <w:rsid w:val="00CB4D99"/>
    <w:rsid w:val="00CB4F27"/>
    <w:rsid w:val="00CB4F78"/>
    <w:rsid w:val="00CB5A56"/>
    <w:rsid w:val="00CB5B5F"/>
    <w:rsid w:val="00CB6BDA"/>
    <w:rsid w:val="00CB6D17"/>
    <w:rsid w:val="00CC0D6F"/>
    <w:rsid w:val="00CC1081"/>
    <w:rsid w:val="00CC126F"/>
    <w:rsid w:val="00CC1758"/>
    <w:rsid w:val="00CC21DE"/>
    <w:rsid w:val="00CC25AC"/>
    <w:rsid w:val="00CC650F"/>
    <w:rsid w:val="00CC665F"/>
    <w:rsid w:val="00CC674F"/>
    <w:rsid w:val="00CC7E0F"/>
    <w:rsid w:val="00CC7E1C"/>
    <w:rsid w:val="00CD0376"/>
    <w:rsid w:val="00CD0B75"/>
    <w:rsid w:val="00CD0CD0"/>
    <w:rsid w:val="00CD25A3"/>
    <w:rsid w:val="00CD3465"/>
    <w:rsid w:val="00CD3B52"/>
    <w:rsid w:val="00CD4241"/>
    <w:rsid w:val="00CD50A3"/>
    <w:rsid w:val="00CD6461"/>
    <w:rsid w:val="00CD67CC"/>
    <w:rsid w:val="00CD7574"/>
    <w:rsid w:val="00CD7906"/>
    <w:rsid w:val="00CD7ADB"/>
    <w:rsid w:val="00CE0FBE"/>
    <w:rsid w:val="00CE145E"/>
    <w:rsid w:val="00CE19BB"/>
    <w:rsid w:val="00CE2C33"/>
    <w:rsid w:val="00CE39CA"/>
    <w:rsid w:val="00CE466F"/>
    <w:rsid w:val="00CE4E81"/>
    <w:rsid w:val="00CE5944"/>
    <w:rsid w:val="00CE5CF0"/>
    <w:rsid w:val="00CE5FD9"/>
    <w:rsid w:val="00CE6038"/>
    <w:rsid w:val="00CE632B"/>
    <w:rsid w:val="00CE64DC"/>
    <w:rsid w:val="00CE66FE"/>
    <w:rsid w:val="00CE6E54"/>
    <w:rsid w:val="00CE7EE9"/>
    <w:rsid w:val="00CE7F8B"/>
    <w:rsid w:val="00CF023B"/>
    <w:rsid w:val="00CF0C89"/>
    <w:rsid w:val="00CF0E65"/>
    <w:rsid w:val="00CF10F0"/>
    <w:rsid w:val="00CF17C6"/>
    <w:rsid w:val="00CF196C"/>
    <w:rsid w:val="00CF1FD3"/>
    <w:rsid w:val="00CF2574"/>
    <w:rsid w:val="00CF387C"/>
    <w:rsid w:val="00CF3894"/>
    <w:rsid w:val="00CF4A43"/>
    <w:rsid w:val="00CF4D03"/>
    <w:rsid w:val="00CF4F23"/>
    <w:rsid w:val="00CF58EC"/>
    <w:rsid w:val="00CF5AA5"/>
    <w:rsid w:val="00CF5CB2"/>
    <w:rsid w:val="00CF62B7"/>
    <w:rsid w:val="00CF726A"/>
    <w:rsid w:val="00D006C6"/>
    <w:rsid w:val="00D00702"/>
    <w:rsid w:val="00D0122B"/>
    <w:rsid w:val="00D0194D"/>
    <w:rsid w:val="00D02466"/>
    <w:rsid w:val="00D0247B"/>
    <w:rsid w:val="00D025D5"/>
    <w:rsid w:val="00D027C1"/>
    <w:rsid w:val="00D02A36"/>
    <w:rsid w:val="00D0344C"/>
    <w:rsid w:val="00D03E03"/>
    <w:rsid w:val="00D04001"/>
    <w:rsid w:val="00D04906"/>
    <w:rsid w:val="00D04CBE"/>
    <w:rsid w:val="00D04D5B"/>
    <w:rsid w:val="00D04FB4"/>
    <w:rsid w:val="00D051AC"/>
    <w:rsid w:val="00D055AD"/>
    <w:rsid w:val="00D05E06"/>
    <w:rsid w:val="00D06BF0"/>
    <w:rsid w:val="00D06CEC"/>
    <w:rsid w:val="00D07059"/>
    <w:rsid w:val="00D077E1"/>
    <w:rsid w:val="00D07A81"/>
    <w:rsid w:val="00D07ABB"/>
    <w:rsid w:val="00D07BBF"/>
    <w:rsid w:val="00D07D90"/>
    <w:rsid w:val="00D07EE9"/>
    <w:rsid w:val="00D07F2A"/>
    <w:rsid w:val="00D10280"/>
    <w:rsid w:val="00D1037F"/>
    <w:rsid w:val="00D10E0B"/>
    <w:rsid w:val="00D11BD0"/>
    <w:rsid w:val="00D133F1"/>
    <w:rsid w:val="00D13773"/>
    <w:rsid w:val="00D13AB5"/>
    <w:rsid w:val="00D142D6"/>
    <w:rsid w:val="00D14AEF"/>
    <w:rsid w:val="00D15A80"/>
    <w:rsid w:val="00D15DA5"/>
    <w:rsid w:val="00D16548"/>
    <w:rsid w:val="00D175A1"/>
    <w:rsid w:val="00D17735"/>
    <w:rsid w:val="00D17FE9"/>
    <w:rsid w:val="00D204A4"/>
    <w:rsid w:val="00D204F2"/>
    <w:rsid w:val="00D20A0D"/>
    <w:rsid w:val="00D21202"/>
    <w:rsid w:val="00D21A1B"/>
    <w:rsid w:val="00D21A48"/>
    <w:rsid w:val="00D2356A"/>
    <w:rsid w:val="00D23AFD"/>
    <w:rsid w:val="00D24058"/>
    <w:rsid w:val="00D244B0"/>
    <w:rsid w:val="00D244E8"/>
    <w:rsid w:val="00D24D83"/>
    <w:rsid w:val="00D24F0E"/>
    <w:rsid w:val="00D2616F"/>
    <w:rsid w:val="00D27855"/>
    <w:rsid w:val="00D3077E"/>
    <w:rsid w:val="00D30F4C"/>
    <w:rsid w:val="00D3145C"/>
    <w:rsid w:val="00D318FB"/>
    <w:rsid w:val="00D3215E"/>
    <w:rsid w:val="00D32FC5"/>
    <w:rsid w:val="00D3302B"/>
    <w:rsid w:val="00D33871"/>
    <w:rsid w:val="00D33CC4"/>
    <w:rsid w:val="00D34052"/>
    <w:rsid w:val="00D34214"/>
    <w:rsid w:val="00D34DFA"/>
    <w:rsid w:val="00D34EB7"/>
    <w:rsid w:val="00D35023"/>
    <w:rsid w:val="00D35AAF"/>
    <w:rsid w:val="00D35F38"/>
    <w:rsid w:val="00D36316"/>
    <w:rsid w:val="00D368D7"/>
    <w:rsid w:val="00D376A5"/>
    <w:rsid w:val="00D40746"/>
    <w:rsid w:val="00D41149"/>
    <w:rsid w:val="00D42283"/>
    <w:rsid w:val="00D429A1"/>
    <w:rsid w:val="00D42C1D"/>
    <w:rsid w:val="00D45FEC"/>
    <w:rsid w:val="00D46450"/>
    <w:rsid w:val="00D46B39"/>
    <w:rsid w:val="00D46DBE"/>
    <w:rsid w:val="00D47B4C"/>
    <w:rsid w:val="00D47E78"/>
    <w:rsid w:val="00D5024F"/>
    <w:rsid w:val="00D50FBA"/>
    <w:rsid w:val="00D5117E"/>
    <w:rsid w:val="00D511FA"/>
    <w:rsid w:val="00D512DF"/>
    <w:rsid w:val="00D5147E"/>
    <w:rsid w:val="00D516EC"/>
    <w:rsid w:val="00D51A4F"/>
    <w:rsid w:val="00D51AFF"/>
    <w:rsid w:val="00D53BB3"/>
    <w:rsid w:val="00D53C10"/>
    <w:rsid w:val="00D5474D"/>
    <w:rsid w:val="00D54E56"/>
    <w:rsid w:val="00D54F02"/>
    <w:rsid w:val="00D5536A"/>
    <w:rsid w:val="00D55B7A"/>
    <w:rsid w:val="00D574FD"/>
    <w:rsid w:val="00D609C9"/>
    <w:rsid w:val="00D61306"/>
    <w:rsid w:val="00D615CA"/>
    <w:rsid w:val="00D61640"/>
    <w:rsid w:val="00D625D6"/>
    <w:rsid w:val="00D632C7"/>
    <w:rsid w:val="00D6473E"/>
    <w:rsid w:val="00D660ED"/>
    <w:rsid w:val="00D670E2"/>
    <w:rsid w:val="00D67733"/>
    <w:rsid w:val="00D67987"/>
    <w:rsid w:val="00D70917"/>
    <w:rsid w:val="00D71037"/>
    <w:rsid w:val="00D710CA"/>
    <w:rsid w:val="00D71168"/>
    <w:rsid w:val="00D711DC"/>
    <w:rsid w:val="00D71786"/>
    <w:rsid w:val="00D719E6"/>
    <w:rsid w:val="00D71C9E"/>
    <w:rsid w:val="00D7207C"/>
    <w:rsid w:val="00D72361"/>
    <w:rsid w:val="00D73419"/>
    <w:rsid w:val="00D74280"/>
    <w:rsid w:val="00D74B0F"/>
    <w:rsid w:val="00D74CBE"/>
    <w:rsid w:val="00D75046"/>
    <w:rsid w:val="00D75077"/>
    <w:rsid w:val="00D7597C"/>
    <w:rsid w:val="00D765E7"/>
    <w:rsid w:val="00D769AA"/>
    <w:rsid w:val="00D76E85"/>
    <w:rsid w:val="00D77FD3"/>
    <w:rsid w:val="00D80407"/>
    <w:rsid w:val="00D829D9"/>
    <w:rsid w:val="00D829E7"/>
    <w:rsid w:val="00D8558C"/>
    <w:rsid w:val="00D858CB"/>
    <w:rsid w:val="00D85E47"/>
    <w:rsid w:val="00D86422"/>
    <w:rsid w:val="00D86613"/>
    <w:rsid w:val="00D867CF"/>
    <w:rsid w:val="00D8697A"/>
    <w:rsid w:val="00D87091"/>
    <w:rsid w:val="00D87603"/>
    <w:rsid w:val="00D87E14"/>
    <w:rsid w:val="00D90D22"/>
    <w:rsid w:val="00D92B00"/>
    <w:rsid w:val="00D93005"/>
    <w:rsid w:val="00D94DAC"/>
    <w:rsid w:val="00D95374"/>
    <w:rsid w:val="00D956D2"/>
    <w:rsid w:val="00D95991"/>
    <w:rsid w:val="00DA0AB4"/>
    <w:rsid w:val="00DA1367"/>
    <w:rsid w:val="00DA17A4"/>
    <w:rsid w:val="00DA205E"/>
    <w:rsid w:val="00DA2C6F"/>
    <w:rsid w:val="00DA3241"/>
    <w:rsid w:val="00DA325E"/>
    <w:rsid w:val="00DA32A1"/>
    <w:rsid w:val="00DA3712"/>
    <w:rsid w:val="00DA483E"/>
    <w:rsid w:val="00DA4983"/>
    <w:rsid w:val="00DA4BE9"/>
    <w:rsid w:val="00DA5315"/>
    <w:rsid w:val="00DA5361"/>
    <w:rsid w:val="00DA55F8"/>
    <w:rsid w:val="00DA5887"/>
    <w:rsid w:val="00DA5FFC"/>
    <w:rsid w:val="00DA6562"/>
    <w:rsid w:val="00DA667A"/>
    <w:rsid w:val="00DA7B26"/>
    <w:rsid w:val="00DB0353"/>
    <w:rsid w:val="00DB0E18"/>
    <w:rsid w:val="00DB13F4"/>
    <w:rsid w:val="00DB199F"/>
    <w:rsid w:val="00DB1E16"/>
    <w:rsid w:val="00DB1FA3"/>
    <w:rsid w:val="00DB28D0"/>
    <w:rsid w:val="00DB332C"/>
    <w:rsid w:val="00DB5D56"/>
    <w:rsid w:val="00DB6D2D"/>
    <w:rsid w:val="00DB7932"/>
    <w:rsid w:val="00DB799B"/>
    <w:rsid w:val="00DC082B"/>
    <w:rsid w:val="00DC08D3"/>
    <w:rsid w:val="00DC1039"/>
    <w:rsid w:val="00DC151F"/>
    <w:rsid w:val="00DC155A"/>
    <w:rsid w:val="00DC3ADB"/>
    <w:rsid w:val="00DC3E26"/>
    <w:rsid w:val="00DC3F4E"/>
    <w:rsid w:val="00DC40CB"/>
    <w:rsid w:val="00DC4E7E"/>
    <w:rsid w:val="00DC4F03"/>
    <w:rsid w:val="00DC53A8"/>
    <w:rsid w:val="00DC5542"/>
    <w:rsid w:val="00DC5ACE"/>
    <w:rsid w:val="00DC6450"/>
    <w:rsid w:val="00DC7444"/>
    <w:rsid w:val="00DD05B7"/>
    <w:rsid w:val="00DD15DD"/>
    <w:rsid w:val="00DD17B3"/>
    <w:rsid w:val="00DD18F6"/>
    <w:rsid w:val="00DD1B9C"/>
    <w:rsid w:val="00DD261F"/>
    <w:rsid w:val="00DD3062"/>
    <w:rsid w:val="00DD337E"/>
    <w:rsid w:val="00DD4BC6"/>
    <w:rsid w:val="00DD5A8A"/>
    <w:rsid w:val="00DD6133"/>
    <w:rsid w:val="00DD6D13"/>
    <w:rsid w:val="00DD6F6D"/>
    <w:rsid w:val="00DD78F0"/>
    <w:rsid w:val="00DD7F26"/>
    <w:rsid w:val="00DE0314"/>
    <w:rsid w:val="00DE0536"/>
    <w:rsid w:val="00DE08BD"/>
    <w:rsid w:val="00DE1F36"/>
    <w:rsid w:val="00DE31A5"/>
    <w:rsid w:val="00DE32BD"/>
    <w:rsid w:val="00DE3E74"/>
    <w:rsid w:val="00DE3F63"/>
    <w:rsid w:val="00DE46C7"/>
    <w:rsid w:val="00DE543F"/>
    <w:rsid w:val="00DE5B9A"/>
    <w:rsid w:val="00DE5D08"/>
    <w:rsid w:val="00DE64E4"/>
    <w:rsid w:val="00DE6A81"/>
    <w:rsid w:val="00DE7099"/>
    <w:rsid w:val="00DE752A"/>
    <w:rsid w:val="00DF083F"/>
    <w:rsid w:val="00DF0B54"/>
    <w:rsid w:val="00DF1B5A"/>
    <w:rsid w:val="00DF1B96"/>
    <w:rsid w:val="00DF24FB"/>
    <w:rsid w:val="00DF46EA"/>
    <w:rsid w:val="00DF601C"/>
    <w:rsid w:val="00E01246"/>
    <w:rsid w:val="00E01697"/>
    <w:rsid w:val="00E0192C"/>
    <w:rsid w:val="00E0193E"/>
    <w:rsid w:val="00E01A3E"/>
    <w:rsid w:val="00E01CF3"/>
    <w:rsid w:val="00E02062"/>
    <w:rsid w:val="00E02BCB"/>
    <w:rsid w:val="00E02CD1"/>
    <w:rsid w:val="00E03E4B"/>
    <w:rsid w:val="00E043D1"/>
    <w:rsid w:val="00E0469A"/>
    <w:rsid w:val="00E04B9C"/>
    <w:rsid w:val="00E050A7"/>
    <w:rsid w:val="00E0620D"/>
    <w:rsid w:val="00E0642D"/>
    <w:rsid w:val="00E07203"/>
    <w:rsid w:val="00E0731D"/>
    <w:rsid w:val="00E07336"/>
    <w:rsid w:val="00E0759F"/>
    <w:rsid w:val="00E07759"/>
    <w:rsid w:val="00E077EE"/>
    <w:rsid w:val="00E07829"/>
    <w:rsid w:val="00E11870"/>
    <w:rsid w:val="00E11AD3"/>
    <w:rsid w:val="00E12A3C"/>
    <w:rsid w:val="00E132BE"/>
    <w:rsid w:val="00E13392"/>
    <w:rsid w:val="00E133E3"/>
    <w:rsid w:val="00E136B0"/>
    <w:rsid w:val="00E144A1"/>
    <w:rsid w:val="00E14F27"/>
    <w:rsid w:val="00E152B2"/>
    <w:rsid w:val="00E1597F"/>
    <w:rsid w:val="00E159F8"/>
    <w:rsid w:val="00E15B4D"/>
    <w:rsid w:val="00E16326"/>
    <w:rsid w:val="00E16A14"/>
    <w:rsid w:val="00E16BD0"/>
    <w:rsid w:val="00E17655"/>
    <w:rsid w:val="00E17781"/>
    <w:rsid w:val="00E17A6C"/>
    <w:rsid w:val="00E20537"/>
    <w:rsid w:val="00E219DF"/>
    <w:rsid w:val="00E22379"/>
    <w:rsid w:val="00E241E5"/>
    <w:rsid w:val="00E24B7A"/>
    <w:rsid w:val="00E25A81"/>
    <w:rsid w:val="00E25A9F"/>
    <w:rsid w:val="00E25DAC"/>
    <w:rsid w:val="00E2601E"/>
    <w:rsid w:val="00E26647"/>
    <w:rsid w:val="00E2670E"/>
    <w:rsid w:val="00E26BC9"/>
    <w:rsid w:val="00E270FC"/>
    <w:rsid w:val="00E276D4"/>
    <w:rsid w:val="00E30234"/>
    <w:rsid w:val="00E308F7"/>
    <w:rsid w:val="00E30F28"/>
    <w:rsid w:val="00E31316"/>
    <w:rsid w:val="00E31FA5"/>
    <w:rsid w:val="00E33597"/>
    <w:rsid w:val="00E3377A"/>
    <w:rsid w:val="00E339CC"/>
    <w:rsid w:val="00E33F01"/>
    <w:rsid w:val="00E33FF4"/>
    <w:rsid w:val="00E34B3C"/>
    <w:rsid w:val="00E34C7E"/>
    <w:rsid w:val="00E34CCF"/>
    <w:rsid w:val="00E37AF1"/>
    <w:rsid w:val="00E37D0B"/>
    <w:rsid w:val="00E41001"/>
    <w:rsid w:val="00E41C31"/>
    <w:rsid w:val="00E423AF"/>
    <w:rsid w:val="00E425B3"/>
    <w:rsid w:val="00E42DCF"/>
    <w:rsid w:val="00E4310F"/>
    <w:rsid w:val="00E43670"/>
    <w:rsid w:val="00E437DC"/>
    <w:rsid w:val="00E4402C"/>
    <w:rsid w:val="00E44445"/>
    <w:rsid w:val="00E44FCE"/>
    <w:rsid w:val="00E4509A"/>
    <w:rsid w:val="00E45515"/>
    <w:rsid w:val="00E45BE9"/>
    <w:rsid w:val="00E46239"/>
    <w:rsid w:val="00E463B4"/>
    <w:rsid w:val="00E46FC0"/>
    <w:rsid w:val="00E47106"/>
    <w:rsid w:val="00E47D5D"/>
    <w:rsid w:val="00E50326"/>
    <w:rsid w:val="00E51231"/>
    <w:rsid w:val="00E51638"/>
    <w:rsid w:val="00E517B3"/>
    <w:rsid w:val="00E52265"/>
    <w:rsid w:val="00E5235D"/>
    <w:rsid w:val="00E52B02"/>
    <w:rsid w:val="00E52EB7"/>
    <w:rsid w:val="00E53744"/>
    <w:rsid w:val="00E53C34"/>
    <w:rsid w:val="00E54B8D"/>
    <w:rsid w:val="00E5514F"/>
    <w:rsid w:val="00E55333"/>
    <w:rsid w:val="00E55757"/>
    <w:rsid w:val="00E55E86"/>
    <w:rsid w:val="00E5613E"/>
    <w:rsid w:val="00E56CBD"/>
    <w:rsid w:val="00E56ECF"/>
    <w:rsid w:val="00E56ED5"/>
    <w:rsid w:val="00E57C62"/>
    <w:rsid w:val="00E57DFE"/>
    <w:rsid w:val="00E604BB"/>
    <w:rsid w:val="00E604E0"/>
    <w:rsid w:val="00E606A2"/>
    <w:rsid w:val="00E60CBF"/>
    <w:rsid w:val="00E6199F"/>
    <w:rsid w:val="00E61D6A"/>
    <w:rsid w:val="00E61EDF"/>
    <w:rsid w:val="00E62282"/>
    <w:rsid w:val="00E62609"/>
    <w:rsid w:val="00E62850"/>
    <w:rsid w:val="00E62F15"/>
    <w:rsid w:val="00E62FC3"/>
    <w:rsid w:val="00E64934"/>
    <w:rsid w:val="00E64C40"/>
    <w:rsid w:val="00E65570"/>
    <w:rsid w:val="00E657DB"/>
    <w:rsid w:val="00E6613D"/>
    <w:rsid w:val="00E6645F"/>
    <w:rsid w:val="00E67C4B"/>
    <w:rsid w:val="00E70B5B"/>
    <w:rsid w:val="00E713AD"/>
    <w:rsid w:val="00E71837"/>
    <w:rsid w:val="00E71C57"/>
    <w:rsid w:val="00E724A2"/>
    <w:rsid w:val="00E73B8E"/>
    <w:rsid w:val="00E75055"/>
    <w:rsid w:val="00E75384"/>
    <w:rsid w:val="00E7566A"/>
    <w:rsid w:val="00E7628B"/>
    <w:rsid w:val="00E76672"/>
    <w:rsid w:val="00E76D12"/>
    <w:rsid w:val="00E77356"/>
    <w:rsid w:val="00E7760B"/>
    <w:rsid w:val="00E803B3"/>
    <w:rsid w:val="00E81738"/>
    <w:rsid w:val="00E818F2"/>
    <w:rsid w:val="00E81AE8"/>
    <w:rsid w:val="00E82076"/>
    <w:rsid w:val="00E849B5"/>
    <w:rsid w:val="00E84BE0"/>
    <w:rsid w:val="00E851D2"/>
    <w:rsid w:val="00E85233"/>
    <w:rsid w:val="00E858F7"/>
    <w:rsid w:val="00E869FF"/>
    <w:rsid w:val="00E87A21"/>
    <w:rsid w:val="00E90ED1"/>
    <w:rsid w:val="00E916F5"/>
    <w:rsid w:val="00E9278D"/>
    <w:rsid w:val="00E9289B"/>
    <w:rsid w:val="00E936BE"/>
    <w:rsid w:val="00E9393F"/>
    <w:rsid w:val="00E93C14"/>
    <w:rsid w:val="00E93C73"/>
    <w:rsid w:val="00E94785"/>
    <w:rsid w:val="00E9547A"/>
    <w:rsid w:val="00E95C00"/>
    <w:rsid w:val="00E96016"/>
    <w:rsid w:val="00E965C5"/>
    <w:rsid w:val="00E96B46"/>
    <w:rsid w:val="00E96C78"/>
    <w:rsid w:val="00E96F32"/>
    <w:rsid w:val="00E97107"/>
    <w:rsid w:val="00E973BA"/>
    <w:rsid w:val="00E97CA8"/>
    <w:rsid w:val="00E97E88"/>
    <w:rsid w:val="00EA04C6"/>
    <w:rsid w:val="00EA0560"/>
    <w:rsid w:val="00EA10E0"/>
    <w:rsid w:val="00EA28CE"/>
    <w:rsid w:val="00EA293C"/>
    <w:rsid w:val="00EA2C1F"/>
    <w:rsid w:val="00EA3CFD"/>
    <w:rsid w:val="00EA3FC6"/>
    <w:rsid w:val="00EA404D"/>
    <w:rsid w:val="00EA42B8"/>
    <w:rsid w:val="00EA4D18"/>
    <w:rsid w:val="00EA5B32"/>
    <w:rsid w:val="00EA66EC"/>
    <w:rsid w:val="00EA6766"/>
    <w:rsid w:val="00EB1035"/>
    <w:rsid w:val="00EB13AD"/>
    <w:rsid w:val="00EB1A53"/>
    <w:rsid w:val="00EB2B15"/>
    <w:rsid w:val="00EB34AC"/>
    <w:rsid w:val="00EB34F3"/>
    <w:rsid w:val="00EB3637"/>
    <w:rsid w:val="00EB3909"/>
    <w:rsid w:val="00EB4133"/>
    <w:rsid w:val="00EB51CD"/>
    <w:rsid w:val="00EB56DB"/>
    <w:rsid w:val="00EB5A1E"/>
    <w:rsid w:val="00EB5B41"/>
    <w:rsid w:val="00EB678B"/>
    <w:rsid w:val="00EB7C53"/>
    <w:rsid w:val="00EC0895"/>
    <w:rsid w:val="00EC0B19"/>
    <w:rsid w:val="00EC2907"/>
    <w:rsid w:val="00EC2AC7"/>
    <w:rsid w:val="00EC327B"/>
    <w:rsid w:val="00EC4C17"/>
    <w:rsid w:val="00EC508A"/>
    <w:rsid w:val="00EC5289"/>
    <w:rsid w:val="00EC5CE8"/>
    <w:rsid w:val="00EC6B2A"/>
    <w:rsid w:val="00ED0294"/>
    <w:rsid w:val="00ED1077"/>
    <w:rsid w:val="00ED145B"/>
    <w:rsid w:val="00ED158A"/>
    <w:rsid w:val="00ED183F"/>
    <w:rsid w:val="00ED188C"/>
    <w:rsid w:val="00ED1E5D"/>
    <w:rsid w:val="00ED5608"/>
    <w:rsid w:val="00ED5B38"/>
    <w:rsid w:val="00ED6266"/>
    <w:rsid w:val="00ED759F"/>
    <w:rsid w:val="00EE0C18"/>
    <w:rsid w:val="00EE0F46"/>
    <w:rsid w:val="00EE27D8"/>
    <w:rsid w:val="00EE34AC"/>
    <w:rsid w:val="00EE385F"/>
    <w:rsid w:val="00EE3F3B"/>
    <w:rsid w:val="00EE6158"/>
    <w:rsid w:val="00EE654E"/>
    <w:rsid w:val="00EE70BB"/>
    <w:rsid w:val="00EF04C8"/>
    <w:rsid w:val="00EF0B23"/>
    <w:rsid w:val="00EF0D02"/>
    <w:rsid w:val="00EF1057"/>
    <w:rsid w:val="00EF11AD"/>
    <w:rsid w:val="00EF11EF"/>
    <w:rsid w:val="00EF1619"/>
    <w:rsid w:val="00EF187D"/>
    <w:rsid w:val="00EF2F5B"/>
    <w:rsid w:val="00EF3646"/>
    <w:rsid w:val="00EF367E"/>
    <w:rsid w:val="00EF3D67"/>
    <w:rsid w:val="00EF4379"/>
    <w:rsid w:val="00EF4D52"/>
    <w:rsid w:val="00EF58AD"/>
    <w:rsid w:val="00EF5B86"/>
    <w:rsid w:val="00EF5C94"/>
    <w:rsid w:val="00EF659A"/>
    <w:rsid w:val="00EF75A5"/>
    <w:rsid w:val="00EF7BE8"/>
    <w:rsid w:val="00F004EF"/>
    <w:rsid w:val="00F00777"/>
    <w:rsid w:val="00F01DE7"/>
    <w:rsid w:val="00F020B3"/>
    <w:rsid w:val="00F038AF"/>
    <w:rsid w:val="00F0393F"/>
    <w:rsid w:val="00F03947"/>
    <w:rsid w:val="00F04DF9"/>
    <w:rsid w:val="00F0591B"/>
    <w:rsid w:val="00F063F5"/>
    <w:rsid w:val="00F068F0"/>
    <w:rsid w:val="00F06B05"/>
    <w:rsid w:val="00F077BD"/>
    <w:rsid w:val="00F07B0D"/>
    <w:rsid w:val="00F103AA"/>
    <w:rsid w:val="00F106DF"/>
    <w:rsid w:val="00F119E0"/>
    <w:rsid w:val="00F11EF3"/>
    <w:rsid w:val="00F12475"/>
    <w:rsid w:val="00F13491"/>
    <w:rsid w:val="00F135AC"/>
    <w:rsid w:val="00F137D4"/>
    <w:rsid w:val="00F14DA4"/>
    <w:rsid w:val="00F152EA"/>
    <w:rsid w:val="00F15459"/>
    <w:rsid w:val="00F17FB1"/>
    <w:rsid w:val="00F200CF"/>
    <w:rsid w:val="00F2018E"/>
    <w:rsid w:val="00F20CBE"/>
    <w:rsid w:val="00F20E3A"/>
    <w:rsid w:val="00F21212"/>
    <w:rsid w:val="00F21D6A"/>
    <w:rsid w:val="00F22366"/>
    <w:rsid w:val="00F2401E"/>
    <w:rsid w:val="00F25C9B"/>
    <w:rsid w:val="00F26107"/>
    <w:rsid w:val="00F27ECD"/>
    <w:rsid w:val="00F30312"/>
    <w:rsid w:val="00F30407"/>
    <w:rsid w:val="00F31B9E"/>
    <w:rsid w:val="00F31BB5"/>
    <w:rsid w:val="00F31CF8"/>
    <w:rsid w:val="00F32088"/>
    <w:rsid w:val="00F32451"/>
    <w:rsid w:val="00F32483"/>
    <w:rsid w:val="00F32599"/>
    <w:rsid w:val="00F330D6"/>
    <w:rsid w:val="00F33F0F"/>
    <w:rsid w:val="00F34424"/>
    <w:rsid w:val="00F36288"/>
    <w:rsid w:val="00F3688C"/>
    <w:rsid w:val="00F36C4A"/>
    <w:rsid w:val="00F376F4"/>
    <w:rsid w:val="00F37766"/>
    <w:rsid w:val="00F4095B"/>
    <w:rsid w:val="00F40E8B"/>
    <w:rsid w:val="00F42013"/>
    <w:rsid w:val="00F422BB"/>
    <w:rsid w:val="00F42438"/>
    <w:rsid w:val="00F43FEC"/>
    <w:rsid w:val="00F46D04"/>
    <w:rsid w:val="00F51326"/>
    <w:rsid w:val="00F51492"/>
    <w:rsid w:val="00F5307F"/>
    <w:rsid w:val="00F536E4"/>
    <w:rsid w:val="00F54C2C"/>
    <w:rsid w:val="00F557F2"/>
    <w:rsid w:val="00F558B8"/>
    <w:rsid w:val="00F560EB"/>
    <w:rsid w:val="00F5617D"/>
    <w:rsid w:val="00F56F4C"/>
    <w:rsid w:val="00F57F8F"/>
    <w:rsid w:val="00F65DC4"/>
    <w:rsid w:val="00F65E4C"/>
    <w:rsid w:val="00F664D4"/>
    <w:rsid w:val="00F66C04"/>
    <w:rsid w:val="00F675C5"/>
    <w:rsid w:val="00F704A6"/>
    <w:rsid w:val="00F70618"/>
    <w:rsid w:val="00F7115B"/>
    <w:rsid w:val="00F7252B"/>
    <w:rsid w:val="00F7279D"/>
    <w:rsid w:val="00F72E99"/>
    <w:rsid w:val="00F72EE5"/>
    <w:rsid w:val="00F74EBA"/>
    <w:rsid w:val="00F75E03"/>
    <w:rsid w:val="00F77245"/>
    <w:rsid w:val="00F77331"/>
    <w:rsid w:val="00F777BF"/>
    <w:rsid w:val="00F77AA9"/>
    <w:rsid w:val="00F77EEE"/>
    <w:rsid w:val="00F8093E"/>
    <w:rsid w:val="00F823EB"/>
    <w:rsid w:val="00F82419"/>
    <w:rsid w:val="00F82725"/>
    <w:rsid w:val="00F836B3"/>
    <w:rsid w:val="00F83FD1"/>
    <w:rsid w:val="00F8468B"/>
    <w:rsid w:val="00F84EC3"/>
    <w:rsid w:val="00F85ABA"/>
    <w:rsid w:val="00F85C7A"/>
    <w:rsid w:val="00F85EEA"/>
    <w:rsid w:val="00F86391"/>
    <w:rsid w:val="00F8666C"/>
    <w:rsid w:val="00F86726"/>
    <w:rsid w:val="00F8728F"/>
    <w:rsid w:val="00F8765F"/>
    <w:rsid w:val="00F87697"/>
    <w:rsid w:val="00F877EA"/>
    <w:rsid w:val="00F8784C"/>
    <w:rsid w:val="00F87C6C"/>
    <w:rsid w:val="00F90B2D"/>
    <w:rsid w:val="00F90B4B"/>
    <w:rsid w:val="00F90D20"/>
    <w:rsid w:val="00F9157E"/>
    <w:rsid w:val="00F916FE"/>
    <w:rsid w:val="00F91807"/>
    <w:rsid w:val="00F92843"/>
    <w:rsid w:val="00F934A2"/>
    <w:rsid w:val="00F9357F"/>
    <w:rsid w:val="00F93F86"/>
    <w:rsid w:val="00F9429F"/>
    <w:rsid w:val="00F942E1"/>
    <w:rsid w:val="00F94B16"/>
    <w:rsid w:val="00F95690"/>
    <w:rsid w:val="00F95A4F"/>
    <w:rsid w:val="00F96D54"/>
    <w:rsid w:val="00FA088E"/>
    <w:rsid w:val="00FA1B18"/>
    <w:rsid w:val="00FA243F"/>
    <w:rsid w:val="00FA2E93"/>
    <w:rsid w:val="00FA39E2"/>
    <w:rsid w:val="00FA44D9"/>
    <w:rsid w:val="00FA53FE"/>
    <w:rsid w:val="00FA5EF2"/>
    <w:rsid w:val="00FA6060"/>
    <w:rsid w:val="00FA691A"/>
    <w:rsid w:val="00FA7B17"/>
    <w:rsid w:val="00FA7DB5"/>
    <w:rsid w:val="00FA7E75"/>
    <w:rsid w:val="00FB15D6"/>
    <w:rsid w:val="00FB1982"/>
    <w:rsid w:val="00FB2334"/>
    <w:rsid w:val="00FB26C1"/>
    <w:rsid w:val="00FB27BA"/>
    <w:rsid w:val="00FB322D"/>
    <w:rsid w:val="00FB349C"/>
    <w:rsid w:val="00FB3F9F"/>
    <w:rsid w:val="00FB3FE9"/>
    <w:rsid w:val="00FB4021"/>
    <w:rsid w:val="00FB424D"/>
    <w:rsid w:val="00FB4330"/>
    <w:rsid w:val="00FB5193"/>
    <w:rsid w:val="00FB5246"/>
    <w:rsid w:val="00FB5422"/>
    <w:rsid w:val="00FB5920"/>
    <w:rsid w:val="00FB5AC1"/>
    <w:rsid w:val="00FB5BE8"/>
    <w:rsid w:val="00FB5E58"/>
    <w:rsid w:val="00FB5ED2"/>
    <w:rsid w:val="00FB63B6"/>
    <w:rsid w:val="00FB6BE0"/>
    <w:rsid w:val="00FB704D"/>
    <w:rsid w:val="00FB7113"/>
    <w:rsid w:val="00FB792B"/>
    <w:rsid w:val="00FC028D"/>
    <w:rsid w:val="00FC04BF"/>
    <w:rsid w:val="00FC0FD8"/>
    <w:rsid w:val="00FC12C0"/>
    <w:rsid w:val="00FC14BA"/>
    <w:rsid w:val="00FC2404"/>
    <w:rsid w:val="00FC2BF2"/>
    <w:rsid w:val="00FC385A"/>
    <w:rsid w:val="00FC3FA1"/>
    <w:rsid w:val="00FC5A11"/>
    <w:rsid w:val="00FC5B33"/>
    <w:rsid w:val="00FC5D09"/>
    <w:rsid w:val="00FC65C1"/>
    <w:rsid w:val="00FC6C85"/>
    <w:rsid w:val="00FC7748"/>
    <w:rsid w:val="00FD08E4"/>
    <w:rsid w:val="00FD19E0"/>
    <w:rsid w:val="00FD1C24"/>
    <w:rsid w:val="00FD1F29"/>
    <w:rsid w:val="00FD3603"/>
    <w:rsid w:val="00FD36E8"/>
    <w:rsid w:val="00FD45C2"/>
    <w:rsid w:val="00FD4B70"/>
    <w:rsid w:val="00FD4DF6"/>
    <w:rsid w:val="00FD5ACC"/>
    <w:rsid w:val="00FD6254"/>
    <w:rsid w:val="00FD72E7"/>
    <w:rsid w:val="00FE0AF5"/>
    <w:rsid w:val="00FE0C76"/>
    <w:rsid w:val="00FE1B24"/>
    <w:rsid w:val="00FE1C72"/>
    <w:rsid w:val="00FE1D61"/>
    <w:rsid w:val="00FE20E7"/>
    <w:rsid w:val="00FE2925"/>
    <w:rsid w:val="00FE2E97"/>
    <w:rsid w:val="00FE3AB6"/>
    <w:rsid w:val="00FE3FA0"/>
    <w:rsid w:val="00FE462F"/>
    <w:rsid w:val="00FE4FB2"/>
    <w:rsid w:val="00FE50DC"/>
    <w:rsid w:val="00FE5AF1"/>
    <w:rsid w:val="00FE7252"/>
    <w:rsid w:val="00FE7617"/>
    <w:rsid w:val="00FF1313"/>
    <w:rsid w:val="00FF30A8"/>
    <w:rsid w:val="00FF3257"/>
    <w:rsid w:val="00FF3626"/>
    <w:rsid w:val="00FF3C63"/>
    <w:rsid w:val="00FF6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450"/>
    <w:pPr>
      <w:spacing w:after="200" w:line="360" w:lineRule="auto"/>
      <w:jc w:val="right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156</TotalTime>
  <Pages>3</Pages>
  <Words>766</Words>
  <Characters>4367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Кузнецова</cp:lastModifiedBy>
  <cp:revision>25</cp:revision>
  <dcterms:created xsi:type="dcterms:W3CDTF">2018-03-10T09:38:00Z</dcterms:created>
  <dcterms:modified xsi:type="dcterms:W3CDTF">2018-04-17T11:12:00Z</dcterms:modified>
</cp:coreProperties>
</file>