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086" w:rsidRDefault="00145086">
      <w:r w:rsidRPr="004E2284">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108pt;height:81pt;visibility:visible">
            <v:imagedata r:id="rId4" o:title=""/>
          </v:shape>
        </w:pict>
      </w:r>
      <w:r>
        <w:rPr>
          <w:noProof/>
          <w:lang w:eastAsia="ru-RU"/>
        </w:rPr>
        <w:pict>
          <v:shapetype id="_x0000_t202" coordsize="21600,21600" o:spt="202" path="m,l,21600r21600,l21600,xe">
            <v:stroke joinstyle="miter"/>
            <v:path gradientshapeok="t" o:connecttype="rect"/>
          </v:shapetype>
          <v:shape id="_x0000_s1026" type="#_x0000_t202" style="position:absolute;margin-left:106.05pt;margin-top:17.95pt;width:294pt;height:55.5pt;z-index:251660288;mso-position-horizontal-relative:text;mso-position-vertical-relative:text" stroked="f">
            <v:textbox>
              <w:txbxContent>
                <w:p w:rsidR="00145086" w:rsidRPr="001229FE" w:rsidRDefault="00145086" w:rsidP="00A3332E">
                  <w:pPr>
                    <w:jc w:val="center"/>
                    <w:rPr>
                      <w:lang w:val="en-US"/>
                    </w:rPr>
                  </w:pPr>
                  <w:smartTag w:uri="urn:schemas-microsoft-com:office:smarttags" w:element="place">
                    <w:smartTag w:uri="urn:schemas-microsoft-com:office:smarttags" w:element="PlaceName">
                      <w:r w:rsidRPr="001229FE">
                        <w:rPr>
                          <w:lang w:val="en-US"/>
                        </w:rPr>
                        <w:t>Saratov</w:t>
                      </w:r>
                    </w:smartTag>
                    <w:r w:rsidRPr="001229FE">
                      <w:rPr>
                        <w:lang w:val="en-US"/>
                      </w:rPr>
                      <w:t xml:space="preserve"> </w:t>
                    </w:r>
                    <w:smartTag w:uri="urn:schemas-microsoft-com:office:smarttags" w:element="PlaceType">
                      <w:r w:rsidRPr="001229FE">
                        <w:rPr>
                          <w:lang w:val="en-US"/>
                        </w:rPr>
                        <w:t>State</w:t>
                      </w:r>
                    </w:smartTag>
                    <w:r w:rsidRPr="001229FE">
                      <w:rPr>
                        <w:lang w:val="en-US"/>
                      </w:rPr>
                      <w:t xml:space="preserve"> </w:t>
                    </w:r>
                    <w:smartTag w:uri="urn:schemas-microsoft-com:office:smarttags" w:element="PlaceType">
                      <w:r w:rsidRPr="001229FE">
                        <w:rPr>
                          <w:lang w:val="en-US"/>
                        </w:rPr>
                        <w:t>University</w:t>
                      </w:r>
                    </w:smartTag>
                  </w:smartTag>
                </w:p>
                <w:p w:rsidR="00145086" w:rsidRPr="001229FE" w:rsidRDefault="00145086" w:rsidP="00A3332E">
                  <w:pPr>
                    <w:jc w:val="center"/>
                    <w:rPr>
                      <w:lang w:val="en-US"/>
                    </w:rPr>
                  </w:pPr>
                  <w:r w:rsidRPr="001229FE">
                    <w:rPr>
                      <w:lang w:val="en-US"/>
                    </w:rPr>
                    <w:t>Faculty of Foreign Languages and Lingvodidactics</w:t>
                  </w:r>
                </w:p>
                <w:p w:rsidR="00145086" w:rsidRPr="001229FE" w:rsidRDefault="00145086" w:rsidP="00A3332E">
                  <w:pPr>
                    <w:jc w:val="center"/>
                    <w:rPr>
                      <w:lang w:val="en-US"/>
                    </w:rPr>
                  </w:pPr>
                  <w:r w:rsidRPr="001229FE">
                    <w:rPr>
                      <w:lang w:val="en-US"/>
                    </w:rPr>
                    <w:t>Department of English and Intercultural Communication</w:t>
                  </w:r>
                </w:p>
              </w:txbxContent>
            </v:textbox>
          </v:shape>
        </w:pict>
      </w:r>
      <w:r>
        <w:rPr>
          <w:noProof/>
          <w:lang w:eastAsia="ru-RU"/>
        </w:rPr>
        <w:pict>
          <v:shape id="_x0000_s1027" type="#_x0000_t202" style="position:absolute;margin-left:400.05pt;margin-top:-9.05pt;width:97.5pt;height:89.4pt;z-index:251659264;mso-position-horizontal-relative:text;mso-position-vertical-relative:text" stroked="f">
            <v:textbox>
              <w:txbxContent>
                <w:p w:rsidR="00145086" w:rsidRDefault="00145086">
                  <w:r w:rsidRPr="004E2284">
                    <w:rPr>
                      <w:noProof/>
                      <w:lang w:eastAsia="ru-RU"/>
                    </w:rPr>
                    <w:pict>
                      <v:shape id="Рисунок 8" o:spid="_x0000_i1027" type="#_x0000_t75" alt="embl_obshch.jpg" style="width:83.25pt;height:80.25pt;visibility:visible">
                        <v:imagedata r:id="rId5" o:title=""/>
                      </v:shape>
                    </w:pict>
                  </w:r>
                </w:p>
              </w:txbxContent>
            </v:textbox>
          </v:shape>
        </w:pict>
      </w:r>
      <w:r>
        <w:rPr>
          <w:noProof/>
          <w:lang w:eastAsia="ru-RU"/>
        </w:rPr>
        <w:pict>
          <v:shape id="_x0000_s1028" type="#_x0000_t75" alt="http://www.sgu.ru/files/nodes/35475/embl_obshch.JPG" style="position:absolute;margin-left:555pt;margin-top:30.55pt;width:90.25pt;height:110.4pt;z-index:251657216;visibility:visible;mso-position-horizontal-relative:text;mso-position-vertical-relative:text"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">
            <v:imagedata r:id="rId6" o:title=""/>
            <o:lock v:ext="edit" aspectratio="f"/>
          </v:shape>
        </w:pict>
      </w:r>
      <w:r>
        <w:rPr>
          <w:noProof/>
          <w:lang w:eastAsia="ru-RU"/>
        </w:rPr>
        <w:pict>
          <v:shape id="_x0000_s1029" type="#_x0000_t75" alt="http://www.sgu.ru/files/nodes/35475/embl_obshch.JPG" style="position:absolute;margin-left:644.3pt;margin-top:16.95pt;width:90.7pt;height:110.4pt;z-index:251656192;visibility:visible;mso-position-horizontal-relative:text;mso-position-vertical-relative:text"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">
            <v:imagedata r:id="rId7" o:title=""/>
            <o:lock v:ext="edit" aspectratio="f"/>
          </v:shape>
        </w:pict>
      </w:r>
      <w:r>
        <w:rPr>
          <w:noProof/>
          <w:lang w:eastAsia="ru-RU"/>
        </w:rPr>
        <w:pict>
          <v:shape id="Рисунок 7" o:spid="_x0000_s1030" type="#_x0000_t75" alt="http://www.sgu.ru/files/nodes/35475/embl_obshch.JPG" style="position:absolute;margin-left:632.3pt;margin-top:4.95pt;width:90.7pt;height:110.4pt;z-index:251655168;visibility:visible;mso-position-horizontal-relative:text;mso-position-vertical-relative:text"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">
            <v:imagedata r:id="rId7" o:title=""/>
            <o:lock v:ext="edit" aspectratio="f"/>
          </v:shape>
        </w:pict>
      </w:r>
    </w:p>
    <w:p w:rsidR="00145086" w:rsidRDefault="00145086" w:rsidP="008679C8"/>
    <w:p w:rsidR="00145086" w:rsidRDefault="00145086" w:rsidP="008679C8">
      <w:pPr>
        <w:rPr>
          <w:lang w:val="en-US"/>
        </w:rPr>
      </w:pPr>
    </w:p>
    <w:p w:rsidR="00145086" w:rsidRDefault="00145086" w:rsidP="008679C8">
      <w:pPr>
        <w:rPr>
          <w:lang w:val="en-US"/>
        </w:rPr>
      </w:pPr>
    </w:p>
    <w:p w:rsidR="00145086" w:rsidRDefault="00145086" w:rsidP="009D2D14">
      <w:pPr>
        <w:jc w:val="center"/>
        <w:rPr>
          <w:b/>
          <w:sz w:val="36"/>
          <w:szCs w:val="36"/>
          <w:lang w:val="en-US"/>
        </w:rPr>
      </w:pPr>
      <w:r>
        <w:rPr>
          <w:noProof/>
          <w:lang w:eastAsia="ru-RU"/>
        </w:rPr>
        <w:pict>
          <v:shape id="_x0000_s1031" type="#_x0000_t75" alt="http://www.sgu.ru/files/nodes/35475/embl_obshch.JPG" style="position:absolute;left:0;text-align:left;margin-left:567pt;margin-top:14.95pt;width:90.25pt;height:110.4pt;z-index:251658240;visibility:visible"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">
            <v:imagedata r:id="rId6" o:title=""/>
            <o:lock v:ext="edit" aspectratio="f"/>
          </v:shape>
        </w:pict>
      </w:r>
      <w:r w:rsidRPr="009D2D14">
        <w:rPr>
          <w:b/>
          <w:sz w:val="36"/>
          <w:szCs w:val="36"/>
          <w:lang w:val="en-US"/>
        </w:rPr>
        <w:t>Information Letter</w:t>
      </w:r>
    </w:p>
    <w:p w:rsidR="00145086" w:rsidRDefault="00145086" w:rsidP="00DA6FD1">
      <w:pPr>
        <w:rPr>
          <w:lang w:val="en-US"/>
        </w:rPr>
      </w:pPr>
    </w:p>
    <w:p w:rsidR="00145086" w:rsidRPr="00FA0A6C" w:rsidRDefault="00145086" w:rsidP="00DA6FD1">
      <w:pPr>
        <w:rPr>
          <w:sz w:val="28"/>
          <w:szCs w:val="28"/>
          <w:lang w:val="en-US"/>
        </w:rPr>
      </w:pPr>
      <w:r w:rsidRPr="00FA0A6C">
        <w:rPr>
          <w:sz w:val="28"/>
          <w:szCs w:val="28"/>
          <w:lang w:val="en-US"/>
        </w:rPr>
        <w:t>Dear Colleagues,</w:t>
      </w:r>
    </w:p>
    <w:p w:rsidR="00145086" w:rsidRDefault="00145086" w:rsidP="00DA6FD1">
      <w:pPr>
        <w:rPr>
          <w:lang w:val="en-US"/>
        </w:rPr>
      </w:pPr>
    </w:p>
    <w:p w:rsidR="00145086" w:rsidRPr="00A77E56" w:rsidRDefault="00145086" w:rsidP="00DA6FD1">
      <w:pPr>
        <w:rPr>
          <w:lang w:val="en-US"/>
        </w:rPr>
      </w:pPr>
    </w:p>
    <w:p w:rsidR="00145086" w:rsidRDefault="00145086" w:rsidP="001229FE">
      <w:pPr>
        <w:ind w:firstLine="708"/>
        <w:jc w:val="both"/>
        <w:rPr>
          <w:sz w:val="28"/>
          <w:szCs w:val="28"/>
          <w:lang w:val="en-US"/>
        </w:rPr>
      </w:pPr>
      <w:r>
        <w:rPr>
          <w:sz w:val="28"/>
          <w:szCs w:val="28"/>
          <w:lang w:val="en-US"/>
        </w:rPr>
        <w:t>The department of E</w:t>
      </w:r>
      <w:r w:rsidRPr="00FA0A6C">
        <w:rPr>
          <w:sz w:val="28"/>
          <w:szCs w:val="28"/>
          <w:lang w:val="en-US"/>
        </w:rPr>
        <w:t xml:space="preserve">nglish and </w:t>
      </w:r>
      <w:r>
        <w:rPr>
          <w:sz w:val="28"/>
          <w:szCs w:val="28"/>
          <w:lang w:val="en-US"/>
        </w:rPr>
        <w:t>Intercultural Communication, Faculty of Foreign Languages and L</w:t>
      </w:r>
      <w:r w:rsidRPr="00FA0A6C">
        <w:rPr>
          <w:sz w:val="28"/>
          <w:szCs w:val="28"/>
          <w:lang w:val="en-US"/>
        </w:rPr>
        <w:t xml:space="preserve">ingvodidactics invites you to participate in teacher training workshops. The workshops start on </w:t>
      </w:r>
      <w:r w:rsidRPr="00FA0A6C">
        <w:rPr>
          <w:b/>
          <w:sz w:val="28"/>
          <w:szCs w:val="28"/>
          <w:lang w:val="en-US"/>
        </w:rPr>
        <w:t>March 15</w:t>
      </w:r>
      <w:r w:rsidRPr="00FA0A6C">
        <w:rPr>
          <w:sz w:val="28"/>
          <w:szCs w:val="28"/>
          <w:lang w:val="en-US"/>
        </w:rPr>
        <w:t xml:space="preserve"> at </w:t>
      </w:r>
      <w:smartTag w:uri="urn:schemas-microsoft-com:office:smarttags" w:element="metricconverter">
        <w:smartTagPr>
          <w:attr w:name="ProductID" w:val="12.00 in"/>
        </w:smartTagPr>
        <w:r w:rsidRPr="00FA0A6C">
          <w:rPr>
            <w:b/>
            <w:sz w:val="28"/>
            <w:szCs w:val="28"/>
            <w:lang w:val="en-US"/>
          </w:rPr>
          <w:t>12.00</w:t>
        </w:r>
        <w:r w:rsidRPr="00FA0A6C">
          <w:rPr>
            <w:sz w:val="28"/>
            <w:szCs w:val="28"/>
            <w:lang w:val="en-US"/>
          </w:rPr>
          <w:t xml:space="preserve"> in</w:t>
        </w:r>
      </w:smartTag>
      <w:r w:rsidRPr="00FA0A6C">
        <w:rPr>
          <w:sz w:val="28"/>
          <w:szCs w:val="28"/>
          <w:lang w:val="en-US"/>
        </w:rPr>
        <w:t xml:space="preserve"> Building </w:t>
      </w:r>
      <w:r w:rsidRPr="00FA0A6C">
        <w:rPr>
          <w:b/>
          <w:sz w:val="28"/>
          <w:szCs w:val="28"/>
          <w:lang w:val="en-US"/>
        </w:rPr>
        <w:t>14</w:t>
      </w:r>
      <w:r w:rsidRPr="00FA0A6C">
        <w:rPr>
          <w:sz w:val="28"/>
          <w:szCs w:val="28"/>
          <w:lang w:val="en-US"/>
        </w:rPr>
        <w:t xml:space="preserve"> (71, </w:t>
      </w:r>
      <w:smartTag w:uri="urn:schemas-microsoft-com:office:smarttags" w:element="address">
        <w:smartTag w:uri="urn:schemas-microsoft-com:office:smarttags" w:element="Street">
          <w:r w:rsidRPr="00FA0A6C">
            <w:rPr>
              <w:sz w:val="28"/>
              <w:szCs w:val="28"/>
              <w:lang w:val="en-US"/>
            </w:rPr>
            <w:t>Stepan Razin Street</w:t>
          </w:r>
        </w:smartTag>
      </w:smartTag>
      <w:r w:rsidRPr="00FA0A6C">
        <w:rPr>
          <w:sz w:val="28"/>
          <w:szCs w:val="28"/>
          <w:lang w:val="en-US"/>
        </w:rPr>
        <w:t xml:space="preserve">) of </w:t>
      </w:r>
      <w:smartTag w:uri="urn:schemas-microsoft-com:office:smarttags" w:element="place">
        <w:smartTag w:uri="urn:schemas-microsoft-com:office:smarttags" w:element="PlaceName">
          <w:r w:rsidRPr="00FA0A6C">
            <w:rPr>
              <w:sz w:val="28"/>
              <w:szCs w:val="28"/>
              <w:lang w:val="en-US"/>
            </w:rPr>
            <w:t>Saratov</w:t>
          </w:r>
        </w:smartTag>
        <w:r w:rsidRPr="00FA0A6C">
          <w:rPr>
            <w:sz w:val="28"/>
            <w:szCs w:val="28"/>
            <w:lang w:val="en-US"/>
          </w:rPr>
          <w:t xml:space="preserve"> </w:t>
        </w:r>
        <w:smartTag w:uri="urn:schemas-microsoft-com:office:smarttags" w:element="PlaceType">
          <w:r w:rsidRPr="00FA0A6C">
            <w:rPr>
              <w:sz w:val="28"/>
              <w:szCs w:val="28"/>
              <w:lang w:val="en-US"/>
            </w:rPr>
            <w:t>State</w:t>
          </w:r>
        </w:smartTag>
        <w:r w:rsidRPr="00FA0A6C">
          <w:rPr>
            <w:sz w:val="28"/>
            <w:szCs w:val="28"/>
            <w:lang w:val="en-US"/>
          </w:rPr>
          <w:t xml:space="preserve"> </w:t>
        </w:r>
        <w:smartTag w:uri="urn:schemas-microsoft-com:office:smarttags" w:element="PlaceType">
          <w:r w:rsidRPr="00FA0A6C">
            <w:rPr>
              <w:sz w:val="28"/>
              <w:szCs w:val="28"/>
              <w:lang w:val="en-US"/>
            </w:rPr>
            <w:t>University</w:t>
          </w:r>
        </w:smartTag>
      </w:smartTag>
      <w:r w:rsidRPr="00FA0A6C">
        <w:rPr>
          <w:sz w:val="28"/>
          <w:szCs w:val="28"/>
          <w:lang w:val="en-US"/>
        </w:rPr>
        <w:t xml:space="preserve">. </w:t>
      </w:r>
      <w:r>
        <w:rPr>
          <w:sz w:val="28"/>
          <w:szCs w:val="28"/>
          <w:lang w:val="en-US"/>
        </w:rPr>
        <w:t xml:space="preserve">We would be very grateful if you inform us about your participation in advance to prepare enough copies of certificates. </w:t>
      </w:r>
    </w:p>
    <w:p w:rsidR="00145086" w:rsidRPr="001229FE" w:rsidRDefault="00145086" w:rsidP="00FA0A6C">
      <w:pPr>
        <w:jc w:val="both"/>
        <w:rPr>
          <w:sz w:val="28"/>
          <w:szCs w:val="28"/>
          <w:lang w:val="en-US"/>
        </w:rPr>
      </w:pPr>
      <w:hyperlink r:id="rId8" w:history="1">
        <w:r w:rsidRPr="001229FE">
          <w:rPr>
            <w:rStyle w:val="Hyperlink"/>
            <w:b/>
            <w:color w:val="auto"/>
            <w:sz w:val="28"/>
            <w:szCs w:val="28"/>
            <w:u w:val="none"/>
            <w:lang w:val="en-US"/>
          </w:rPr>
          <w:t>Tel:</w:t>
        </w:r>
        <w:r w:rsidRPr="001229FE">
          <w:rPr>
            <w:rStyle w:val="Hyperlink"/>
            <w:color w:val="auto"/>
            <w:sz w:val="28"/>
            <w:szCs w:val="28"/>
            <w:u w:val="none"/>
            <w:lang w:val="en-US"/>
          </w:rPr>
          <w:t xml:space="preserve"> 22-42-84</w:t>
        </w:r>
      </w:hyperlink>
    </w:p>
    <w:p w:rsidR="00145086" w:rsidRPr="00FA0A6C" w:rsidRDefault="00145086" w:rsidP="00FA0A6C">
      <w:pPr>
        <w:jc w:val="both"/>
        <w:rPr>
          <w:sz w:val="28"/>
          <w:szCs w:val="28"/>
          <w:lang w:val="en-US"/>
        </w:rPr>
      </w:pPr>
      <w:r>
        <w:rPr>
          <w:b/>
          <w:sz w:val="28"/>
          <w:szCs w:val="28"/>
          <w:lang w:val="en-US"/>
        </w:rPr>
        <w:t>E</w:t>
      </w:r>
      <w:r w:rsidRPr="001229FE">
        <w:rPr>
          <w:b/>
          <w:sz w:val="28"/>
          <w:szCs w:val="28"/>
          <w:lang w:val="en-US"/>
        </w:rPr>
        <w:t>-mail:</w:t>
      </w:r>
      <w:r>
        <w:rPr>
          <w:sz w:val="28"/>
          <w:szCs w:val="28"/>
          <w:lang w:val="en-US"/>
        </w:rPr>
        <w:t xml:space="preserve"> delic.site@gmail.com</w:t>
      </w:r>
    </w:p>
    <w:p w:rsidR="00145086" w:rsidRDefault="00145086" w:rsidP="00FA0A6C">
      <w:pPr>
        <w:jc w:val="both"/>
        <w:rPr>
          <w:lang w:val="en-US"/>
        </w:rPr>
      </w:pPr>
    </w:p>
    <w:p w:rsidR="00145086" w:rsidRDefault="00145086" w:rsidP="00DA6FD1">
      <w:pPr>
        <w:rPr>
          <w:lang w:val="en-US"/>
        </w:rPr>
      </w:pPr>
    </w:p>
    <w:p w:rsidR="00145086" w:rsidRPr="001229FE" w:rsidRDefault="00145086" w:rsidP="00DA6FD1">
      <w:pPr>
        <w:pStyle w:val="style13307862630000000319msonormal"/>
        <w:spacing w:before="0" w:beforeAutospacing="0" w:after="0" w:afterAutospacing="0"/>
        <w:rPr>
          <w:rFonts w:eastAsia="SimSun"/>
          <w:b/>
          <w:i/>
          <w:sz w:val="32"/>
          <w:szCs w:val="32"/>
          <w:lang w:val="en-US" w:eastAsia="zh-CN"/>
        </w:rPr>
      </w:pPr>
      <w:r w:rsidRPr="001229FE">
        <w:rPr>
          <w:rFonts w:eastAsia="SimSun"/>
          <w:b/>
          <w:i/>
          <w:sz w:val="32"/>
          <w:szCs w:val="32"/>
          <w:lang w:val="en-US" w:eastAsia="zh-CN"/>
        </w:rPr>
        <w:t>Creating a Vocabulary Program</w:t>
      </w:r>
    </w:p>
    <w:p w:rsidR="00145086" w:rsidRPr="001229FE" w:rsidRDefault="00145086" w:rsidP="00DA6FD1">
      <w:pPr>
        <w:rPr>
          <w:sz w:val="28"/>
          <w:szCs w:val="28"/>
          <w:lang w:val="en-US"/>
        </w:rPr>
      </w:pPr>
    </w:p>
    <w:p w:rsidR="00145086" w:rsidRPr="001229FE" w:rsidRDefault="00145086" w:rsidP="00DA6FD1">
      <w:pPr>
        <w:pStyle w:val="style13307862630000000319msonormal"/>
        <w:spacing w:before="0" w:beforeAutospacing="0" w:after="0" w:afterAutospacing="0"/>
        <w:rPr>
          <w:sz w:val="28"/>
          <w:szCs w:val="28"/>
          <w:lang w:val="en-US"/>
        </w:rPr>
      </w:pPr>
      <w:r w:rsidRPr="001229FE">
        <w:rPr>
          <w:b/>
          <w:sz w:val="28"/>
          <w:szCs w:val="28"/>
          <w:lang w:val="en-US"/>
        </w:rPr>
        <w:t>Presenter:</w:t>
      </w:r>
      <w:r w:rsidRPr="001229FE">
        <w:rPr>
          <w:rFonts w:ascii="Garamond" w:hAnsi="Garamond" w:cs="Arial"/>
          <w:sz w:val="28"/>
          <w:szCs w:val="28"/>
          <w:lang w:val="en-US"/>
        </w:rPr>
        <w:t xml:space="preserve"> </w:t>
      </w:r>
      <w:r w:rsidRPr="001229FE">
        <w:rPr>
          <w:b/>
          <w:i/>
          <w:sz w:val="28"/>
          <w:szCs w:val="28"/>
          <w:lang w:val="en-US"/>
        </w:rPr>
        <w:t>Andy Noonan</w:t>
      </w:r>
      <w:r w:rsidRPr="001229FE">
        <w:rPr>
          <w:i/>
          <w:sz w:val="28"/>
          <w:szCs w:val="28"/>
          <w:lang w:val="en-US"/>
        </w:rPr>
        <w:t>,</w:t>
      </w:r>
      <w:r w:rsidRPr="001229FE">
        <w:rPr>
          <w:rStyle w:val="Heading1Char"/>
          <w:i/>
          <w:iCs/>
          <w:lang w:val="en-US"/>
        </w:rPr>
        <w:t xml:space="preserve"> </w:t>
      </w:r>
      <w:r w:rsidRPr="001229FE">
        <w:rPr>
          <w:sz w:val="28"/>
          <w:szCs w:val="28"/>
          <w:lang w:val="en-US"/>
        </w:rPr>
        <w:t xml:space="preserve">Senior English Language Fellow in </w:t>
      </w:r>
      <w:smartTag w:uri="urn:schemas-microsoft-com:office:smarttags" w:element="City">
        <w:r w:rsidRPr="001229FE">
          <w:rPr>
            <w:sz w:val="28"/>
            <w:szCs w:val="28"/>
            <w:lang w:val="en-US"/>
          </w:rPr>
          <w:t>Kazan</w:t>
        </w:r>
      </w:smartTag>
      <w:r w:rsidRPr="001229FE">
        <w:rPr>
          <w:sz w:val="28"/>
          <w:szCs w:val="28"/>
          <w:lang w:val="en-US"/>
        </w:rPr>
        <w:t xml:space="preserve"> (Embassy of the </w:t>
      </w:r>
      <w:smartTag w:uri="urn:schemas-microsoft-com:office:smarttags" w:element="country-region">
        <w:r w:rsidRPr="001229FE">
          <w:rPr>
            <w:sz w:val="28"/>
            <w:szCs w:val="28"/>
            <w:lang w:val="en-US"/>
          </w:rPr>
          <w:t>USA</w:t>
        </w:r>
      </w:smartTag>
      <w:r w:rsidRPr="001229FE">
        <w:rPr>
          <w:sz w:val="28"/>
          <w:szCs w:val="28"/>
          <w:lang w:val="en-US"/>
        </w:rPr>
        <w:t xml:space="preserve">, </w:t>
      </w:r>
      <w:smartTag w:uri="urn:schemas-microsoft-com:office:smarttags" w:element="place">
        <w:smartTag w:uri="urn:schemas-microsoft-com:office:smarttags" w:element="City">
          <w:r w:rsidRPr="001229FE">
            <w:rPr>
              <w:sz w:val="28"/>
              <w:szCs w:val="28"/>
              <w:lang w:val="en-US"/>
            </w:rPr>
            <w:t>Moscow</w:t>
          </w:r>
        </w:smartTag>
      </w:smartTag>
      <w:r w:rsidRPr="001229FE">
        <w:rPr>
          <w:sz w:val="28"/>
          <w:szCs w:val="28"/>
          <w:lang w:val="en-US"/>
        </w:rPr>
        <w:t>)</w:t>
      </w:r>
    </w:p>
    <w:p w:rsidR="00145086" w:rsidRPr="001229FE" w:rsidRDefault="00145086" w:rsidP="00DA6FD1">
      <w:pPr>
        <w:pStyle w:val="style13307862630000000319msonormal"/>
        <w:spacing w:before="0" w:beforeAutospacing="0" w:after="0" w:afterAutospacing="0"/>
        <w:rPr>
          <w:sz w:val="28"/>
          <w:szCs w:val="28"/>
          <w:lang w:val="en-US"/>
        </w:rPr>
      </w:pPr>
    </w:p>
    <w:p w:rsidR="00145086" w:rsidRPr="001229FE" w:rsidRDefault="00145086" w:rsidP="001229FE">
      <w:pPr>
        <w:pStyle w:val="style13307862630000000319msonormal"/>
        <w:spacing w:before="0" w:beforeAutospacing="0" w:after="0" w:afterAutospacing="0"/>
        <w:ind w:firstLine="708"/>
        <w:jc w:val="both"/>
        <w:rPr>
          <w:rFonts w:eastAsia="SimSun"/>
          <w:sz w:val="28"/>
          <w:szCs w:val="28"/>
          <w:lang w:val="en-US" w:eastAsia="zh-CN"/>
        </w:rPr>
      </w:pPr>
      <w:r w:rsidRPr="001229FE">
        <w:rPr>
          <w:rFonts w:eastAsia="SimSun"/>
          <w:sz w:val="28"/>
          <w:szCs w:val="28"/>
          <w:lang w:val="en-US" w:eastAsia="zh-CN"/>
        </w:rPr>
        <w:t xml:space="preserve">Giving our students a consistent and principled way to approach the acquisition of vocabulary is essential if they are to reach their professional and personal communication goals.  We will use our time to explore using authentic texts to raise awareness of the importance and pervasiveness of lexical chunks, methods for discovering meaning, recording, practicing and recycling. </w:t>
      </w:r>
    </w:p>
    <w:p w:rsidR="00145086" w:rsidRPr="001229FE" w:rsidRDefault="00145086" w:rsidP="00DA6FD1">
      <w:pPr>
        <w:rPr>
          <w:sz w:val="28"/>
          <w:szCs w:val="28"/>
          <w:lang w:val="en-US"/>
        </w:rPr>
      </w:pPr>
    </w:p>
    <w:p w:rsidR="00145086" w:rsidRPr="001229FE" w:rsidRDefault="00145086" w:rsidP="00DA6FD1">
      <w:pPr>
        <w:rPr>
          <w:sz w:val="28"/>
          <w:szCs w:val="28"/>
          <w:lang w:val="en-US"/>
        </w:rPr>
      </w:pPr>
    </w:p>
    <w:p w:rsidR="00145086" w:rsidRPr="001229FE" w:rsidRDefault="00145086" w:rsidP="00DA6FD1">
      <w:pPr>
        <w:rPr>
          <w:b/>
          <w:i/>
          <w:sz w:val="32"/>
          <w:szCs w:val="32"/>
          <w:lang w:val="en-US"/>
        </w:rPr>
      </w:pPr>
      <w:r w:rsidRPr="001229FE">
        <w:rPr>
          <w:b/>
          <w:i/>
          <w:sz w:val="32"/>
          <w:szCs w:val="32"/>
          <w:lang w:val="en-US"/>
        </w:rPr>
        <w:t>“Reading, Speaking, Grammar i</w:t>
      </w:r>
      <w:r>
        <w:rPr>
          <w:b/>
          <w:i/>
          <w:sz w:val="32"/>
          <w:szCs w:val="32"/>
          <w:lang w:val="en-US"/>
        </w:rPr>
        <w:t>n a Different Manner: Inside out E</w:t>
      </w:r>
      <w:r w:rsidRPr="001229FE">
        <w:rPr>
          <w:b/>
          <w:i/>
          <w:sz w:val="32"/>
          <w:szCs w:val="32"/>
          <w:lang w:val="en-US"/>
        </w:rPr>
        <w:t>xperience”</w:t>
      </w:r>
    </w:p>
    <w:p w:rsidR="00145086" w:rsidRPr="001229FE" w:rsidRDefault="00145086" w:rsidP="00DA6FD1">
      <w:pPr>
        <w:rPr>
          <w:sz w:val="28"/>
          <w:szCs w:val="28"/>
          <w:lang w:val="en-US"/>
        </w:rPr>
      </w:pPr>
    </w:p>
    <w:p w:rsidR="00145086" w:rsidRPr="001229FE" w:rsidRDefault="00145086" w:rsidP="00DA6FD1">
      <w:pPr>
        <w:rPr>
          <w:sz w:val="28"/>
          <w:szCs w:val="28"/>
          <w:lang w:val="en-US"/>
        </w:rPr>
      </w:pPr>
      <w:r w:rsidRPr="001229FE">
        <w:rPr>
          <w:b/>
          <w:sz w:val="28"/>
          <w:szCs w:val="28"/>
          <w:lang w:val="en-US"/>
        </w:rPr>
        <w:t>Presenter:</w:t>
      </w:r>
      <w:r w:rsidRPr="001229FE">
        <w:rPr>
          <w:sz w:val="28"/>
          <w:szCs w:val="28"/>
          <w:lang w:val="en-US"/>
        </w:rPr>
        <w:t xml:space="preserve"> </w:t>
      </w:r>
      <w:r w:rsidRPr="001229FE">
        <w:rPr>
          <w:b/>
          <w:i/>
          <w:sz w:val="28"/>
          <w:szCs w:val="28"/>
          <w:lang w:val="en-US"/>
        </w:rPr>
        <w:t>Larisa A. Gorelova,</w:t>
      </w:r>
      <w:r w:rsidRPr="001229FE">
        <w:rPr>
          <w:sz w:val="28"/>
          <w:szCs w:val="28"/>
          <w:lang w:val="en-US"/>
        </w:rPr>
        <w:t xml:space="preserve"> </w:t>
      </w:r>
      <w:r w:rsidRPr="001229FE">
        <w:rPr>
          <w:iCs/>
          <w:sz w:val="28"/>
          <w:szCs w:val="28"/>
          <w:lang w:val="en-US"/>
        </w:rPr>
        <w:t xml:space="preserve">Assoc.Prof. of the Department of English and Intercultural </w:t>
      </w:r>
      <w:r>
        <w:rPr>
          <w:iCs/>
          <w:sz w:val="28"/>
          <w:szCs w:val="28"/>
          <w:lang w:val="en-US"/>
        </w:rPr>
        <w:t xml:space="preserve"> </w:t>
      </w:r>
      <w:r w:rsidRPr="001229FE">
        <w:rPr>
          <w:iCs/>
          <w:sz w:val="28"/>
          <w:szCs w:val="28"/>
          <w:lang w:val="en-US"/>
        </w:rPr>
        <w:t>Communication (</w:t>
      </w:r>
      <w:smartTag w:uri="urn:schemas-microsoft-com:office:smarttags" w:element="place">
        <w:smartTag w:uri="urn:schemas-microsoft-com:office:smarttags" w:element="PlaceName">
          <w:r w:rsidRPr="001229FE">
            <w:rPr>
              <w:iCs/>
              <w:sz w:val="28"/>
              <w:szCs w:val="28"/>
              <w:lang w:val="en-US"/>
            </w:rPr>
            <w:t>Saratov</w:t>
          </w:r>
        </w:smartTag>
        <w:r w:rsidRPr="001229FE">
          <w:rPr>
            <w:iCs/>
            <w:sz w:val="28"/>
            <w:szCs w:val="28"/>
            <w:lang w:val="en-US"/>
          </w:rPr>
          <w:t xml:space="preserve"> </w:t>
        </w:r>
        <w:smartTag w:uri="urn:schemas-microsoft-com:office:smarttags" w:element="PlaceType">
          <w:r w:rsidRPr="001229FE">
            <w:rPr>
              <w:iCs/>
              <w:sz w:val="28"/>
              <w:szCs w:val="28"/>
              <w:lang w:val="en-US"/>
            </w:rPr>
            <w:t>State</w:t>
          </w:r>
        </w:smartTag>
        <w:r w:rsidRPr="001229FE">
          <w:rPr>
            <w:iCs/>
            <w:sz w:val="28"/>
            <w:szCs w:val="28"/>
            <w:lang w:val="en-US"/>
          </w:rPr>
          <w:t xml:space="preserve"> </w:t>
        </w:r>
        <w:smartTag w:uri="urn:schemas-microsoft-com:office:smarttags" w:element="PlaceType">
          <w:r w:rsidRPr="001229FE">
            <w:rPr>
              <w:iCs/>
              <w:sz w:val="28"/>
              <w:szCs w:val="28"/>
              <w:lang w:val="en-US"/>
            </w:rPr>
            <w:t>University</w:t>
          </w:r>
        </w:smartTag>
      </w:smartTag>
      <w:r w:rsidRPr="001229FE">
        <w:rPr>
          <w:iCs/>
          <w:sz w:val="28"/>
          <w:szCs w:val="28"/>
          <w:lang w:val="en-US"/>
        </w:rPr>
        <w:t>)</w:t>
      </w:r>
    </w:p>
    <w:p w:rsidR="00145086" w:rsidRPr="001229FE" w:rsidRDefault="00145086" w:rsidP="00DA6FD1">
      <w:pPr>
        <w:rPr>
          <w:sz w:val="28"/>
          <w:szCs w:val="28"/>
          <w:lang w:val="en-US"/>
        </w:rPr>
      </w:pPr>
    </w:p>
    <w:p w:rsidR="00145086" w:rsidRPr="009D2D14" w:rsidRDefault="00145086" w:rsidP="001229FE">
      <w:pPr>
        <w:ind w:firstLine="708"/>
        <w:jc w:val="both"/>
        <w:rPr>
          <w:b/>
          <w:sz w:val="36"/>
          <w:szCs w:val="36"/>
          <w:lang w:val="en-US"/>
        </w:rPr>
      </w:pPr>
      <w:r w:rsidRPr="001229FE">
        <w:rPr>
          <w:sz w:val="28"/>
          <w:szCs w:val="28"/>
          <w:lang w:val="en-US"/>
        </w:rPr>
        <w:t>First-hand experience of the Englis</w:t>
      </w:r>
      <w:r>
        <w:rPr>
          <w:sz w:val="28"/>
          <w:szCs w:val="28"/>
          <w:lang w:val="en-US"/>
        </w:rPr>
        <w:t xml:space="preserve">h teacher who has completed two </w:t>
      </w:r>
      <w:r w:rsidRPr="001229FE">
        <w:rPr>
          <w:sz w:val="28"/>
          <w:szCs w:val="28"/>
          <w:lang w:val="en-US"/>
        </w:rPr>
        <w:t xml:space="preserve">week course on General English as a learner in </w:t>
      </w:r>
      <w:smartTag w:uri="urn:schemas-microsoft-com:office:smarttags" w:element="place">
        <w:smartTag w:uri="urn:schemas-microsoft-com:office:smarttags" w:element="PlaceName">
          <w:r w:rsidRPr="001229FE">
            <w:rPr>
              <w:sz w:val="28"/>
              <w:szCs w:val="28"/>
              <w:lang w:val="en-US"/>
            </w:rPr>
            <w:t>Dublin</w:t>
          </w:r>
        </w:smartTag>
        <w:r w:rsidRPr="001229FE">
          <w:rPr>
            <w:sz w:val="28"/>
            <w:szCs w:val="28"/>
            <w:lang w:val="en-US"/>
          </w:rPr>
          <w:t xml:space="preserve"> </w:t>
        </w:r>
        <w:smartTag w:uri="urn:schemas-microsoft-com:office:smarttags" w:element="PlaceName">
          <w:r w:rsidRPr="001229FE">
            <w:rPr>
              <w:sz w:val="28"/>
              <w:szCs w:val="28"/>
              <w:lang w:val="en-US"/>
            </w:rPr>
            <w:t>Language</w:t>
          </w:r>
        </w:smartTag>
        <w:r w:rsidRPr="001229FE">
          <w:rPr>
            <w:sz w:val="28"/>
            <w:szCs w:val="28"/>
            <w:lang w:val="en-US"/>
          </w:rPr>
          <w:t xml:space="preserve"> </w:t>
        </w:r>
        <w:smartTag w:uri="urn:schemas-microsoft-com:office:smarttags" w:element="PlaceType">
          <w:r w:rsidRPr="001229FE">
            <w:rPr>
              <w:sz w:val="28"/>
              <w:szCs w:val="28"/>
              <w:lang w:val="en-US"/>
            </w:rPr>
            <w:t>School</w:t>
          </w:r>
        </w:smartTag>
      </w:smartTag>
      <w:r w:rsidRPr="001229FE">
        <w:rPr>
          <w:sz w:val="28"/>
          <w:szCs w:val="28"/>
          <w:lang w:val="en-US"/>
        </w:rPr>
        <w:t xml:space="preserve">. The workshop provides the description of approaches to developing different linguistic skills in nontraditional ways. The most applicable activities and approaches used by our foreign colleagues will be presented and discussed. </w:t>
      </w:r>
    </w:p>
    <w:sectPr w:rsidR="00145086" w:rsidRPr="009D2D14" w:rsidSect="003D4230">
      <w:pgSz w:w="11906" w:h="16838"/>
      <w:pgMar w:top="1021" w:right="1134" w:bottom="1134" w:left="1134"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imSun">
    <w:altName w:val="§­§°§®§Ц"/>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679C8"/>
    <w:rsid w:val="000008FE"/>
    <w:rsid w:val="000022A6"/>
    <w:rsid w:val="0000380A"/>
    <w:rsid w:val="00003BA3"/>
    <w:rsid w:val="00003BCC"/>
    <w:rsid w:val="00003C4E"/>
    <w:rsid w:val="000044C5"/>
    <w:rsid w:val="00004AC7"/>
    <w:rsid w:val="000068E6"/>
    <w:rsid w:val="00007856"/>
    <w:rsid w:val="00011CC1"/>
    <w:rsid w:val="0001296C"/>
    <w:rsid w:val="00013C19"/>
    <w:rsid w:val="00013D15"/>
    <w:rsid w:val="00013E26"/>
    <w:rsid w:val="00014FF3"/>
    <w:rsid w:val="00015057"/>
    <w:rsid w:val="00016AE5"/>
    <w:rsid w:val="00016F55"/>
    <w:rsid w:val="0001792A"/>
    <w:rsid w:val="000179B4"/>
    <w:rsid w:val="00020F88"/>
    <w:rsid w:val="00020F9F"/>
    <w:rsid w:val="0002164A"/>
    <w:rsid w:val="00021C58"/>
    <w:rsid w:val="00021EC2"/>
    <w:rsid w:val="00021F94"/>
    <w:rsid w:val="0002223D"/>
    <w:rsid w:val="00022EF0"/>
    <w:rsid w:val="00023704"/>
    <w:rsid w:val="00024793"/>
    <w:rsid w:val="00024DF5"/>
    <w:rsid w:val="0003089A"/>
    <w:rsid w:val="00031314"/>
    <w:rsid w:val="0003198B"/>
    <w:rsid w:val="000319F7"/>
    <w:rsid w:val="00033207"/>
    <w:rsid w:val="00033500"/>
    <w:rsid w:val="0003357F"/>
    <w:rsid w:val="0003575B"/>
    <w:rsid w:val="000358AA"/>
    <w:rsid w:val="00036EB0"/>
    <w:rsid w:val="00040D28"/>
    <w:rsid w:val="0004235A"/>
    <w:rsid w:val="00043765"/>
    <w:rsid w:val="00043B23"/>
    <w:rsid w:val="000457BD"/>
    <w:rsid w:val="0005002D"/>
    <w:rsid w:val="00054C73"/>
    <w:rsid w:val="00055145"/>
    <w:rsid w:val="0005676F"/>
    <w:rsid w:val="0006028F"/>
    <w:rsid w:val="00060648"/>
    <w:rsid w:val="00061265"/>
    <w:rsid w:val="000613E5"/>
    <w:rsid w:val="0006197F"/>
    <w:rsid w:val="00061B83"/>
    <w:rsid w:val="00063126"/>
    <w:rsid w:val="0006429B"/>
    <w:rsid w:val="00064915"/>
    <w:rsid w:val="000656D8"/>
    <w:rsid w:val="000657BC"/>
    <w:rsid w:val="00065A63"/>
    <w:rsid w:val="00066E75"/>
    <w:rsid w:val="0007134B"/>
    <w:rsid w:val="0007283E"/>
    <w:rsid w:val="0007329B"/>
    <w:rsid w:val="00073DC2"/>
    <w:rsid w:val="00074FA7"/>
    <w:rsid w:val="00076C5B"/>
    <w:rsid w:val="00077FF6"/>
    <w:rsid w:val="00081051"/>
    <w:rsid w:val="00081988"/>
    <w:rsid w:val="000833E2"/>
    <w:rsid w:val="0008381D"/>
    <w:rsid w:val="00084B16"/>
    <w:rsid w:val="00084E56"/>
    <w:rsid w:val="000865D9"/>
    <w:rsid w:val="00090CE3"/>
    <w:rsid w:val="0009195B"/>
    <w:rsid w:val="00091C66"/>
    <w:rsid w:val="0009230F"/>
    <w:rsid w:val="00092721"/>
    <w:rsid w:val="0009318F"/>
    <w:rsid w:val="0009342F"/>
    <w:rsid w:val="00093892"/>
    <w:rsid w:val="000942FD"/>
    <w:rsid w:val="00094CA7"/>
    <w:rsid w:val="00094F16"/>
    <w:rsid w:val="00095373"/>
    <w:rsid w:val="00096C13"/>
    <w:rsid w:val="00096C96"/>
    <w:rsid w:val="0009715A"/>
    <w:rsid w:val="00097225"/>
    <w:rsid w:val="000979BF"/>
    <w:rsid w:val="000A1BAB"/>
    <w:rsid w:val="000A3760"/>
    <w:rsid w:val="000A404C"/>
    <w:rsid w:val="000A4674"/>
    <w:rsid w:val="000A55DB"/>
    <w:rsid w:val="000A5DD7"/>
    <w:rsid w:val="000A6DDD"/>
    <w:rsid w:val="000A798B"/>
    <w:rsid w:val="000B0361"/>
    <w:rsid w:val="000B2D1A"/>
    <w:rsid w:val="000B3ABC"/>
    <w:rsid w:val="000B53C9"/>
    <w:rsid w:val="000B5695"/>
    <w:rsid w:val="000B66ED"/>
    <w:rsid w:val="000B6DBC"/>
    <w:rsid w:val="000B7E81"/>
    <w:rsid w:val="000C139D"/>
    <w:rsid w:val="000C2CE3"/>
    <w:rsid w:val="000C3E15"/>
    <w:rsid w:val="000C46B6"/>
    <w:rsid w:val="000C5082"/>
    <w:rsid w:val="000C5FDB"/>
    <w:rsid w:val="000C6232"/>
    <w:rsid w:val="000C6F6D"/>
    <w:rsid w:val="000D14EA"/>
    <w:rsid w:val="000D1798"/>
    <w:rsid w:val="000D3E7F"/>
    <w:rsid w:val="000D4BA3"/>
    <w:rsid w:val="000D5B95"/>
    <w:rsid w:val="000D6EEF"/>
    <w:rsid w:val="000D7DFC"/>
    <w:rsid w:val="000E1301"/>
    <w:rsid w:val="000E20FC"/>
    <w:rsid w:val="000E4763"/>
    <w:rsid w:val="000E4C14"/>
    <w:rsid w:val="000E4FBA"/>
    <w:rsid w:val="000E50EE"/>
    <w:rsid w:val="000E5D03"/>
    <w:rsid w:val="000E6430"/>
    <w:rsid w:val="000E735A"/>
    <w:rsid w:val="000E7F4E"/>
    <w:rsid w:val="000F07B8"/>
    <w:rsid w:val="000F1855"/>
    <w:rsid w:val="000F2429"/>
    <w:rsid w:val="000F3A06"/>
    <w:rsid w:val="000F462F"/>
    <w:rsid w:val="000F4725"/>
    <w:rsid w:val="000F715B"/>
    <w:rsid w:val="000F748B"/>
    <w:rsid w:val="00100ACE"/>
    <w:rsid w:val="00101FD7"/>
    <w:rsid w:val="00103C7F"/>
    <w:rsid w:val="001045FA"/>
    <w:rsid w:val="00106967"/>
    <w:rsid w:val="00106B0A"/>
    <w:rsid w:val="00107654"/>
    <w:rsid w:val="001103C0"/>
    <w:rsid w:val="00111639"/>
    <w:rsid w:val="00111DF1"/>
    <w:rsid w:val="001127D4"/>
    <w:rsid w:val="0011359C"/>
    <w:rsid w:val="0011404B"/>
    <w:rsid w:val="0011423F"/>
    <w:rsid w:val="0011559A"/>
    <w:rsid w:val="0011570E"/>
    <w:rsid w:val="0011761B"/>
    <w:rsid w:val="001176F4"/>
    <w:rsid w:val="00117EC8"/>
    <w:rsid w:val="00121E7A"/>
    <w:rsid w:val="0012215D"/>
    <w:rsid w:val="001229FE"/>
    <w:rsid w:val="00122C8A"/>
    <w:rsid w:val="00123F89"/>
    <w:rsid w:val="00124E14"/>
    <w:rsid w:val="00125AC5"/>
    <w:rsid w:val="00127C57"/>
    <w:rsid w:val="00130236"/>
    <w:rsid w:val="0013087D"/>
    <w:rsid w:val="00130AEE"/>
    <w:rsid w:val="0013314D"/>
    <w:rsid w:val="00135019"/>
    <w:rsid w:val="00135427"/>
    <w:rsid w:val="00137F8A"/>
    <w:rsid w:val="00140ACC"/>
    <w:rsid w:val="00140B7C"/>
    <w:rsid w:val="00140E3B"/>
    <w:rsid w:val="00142493"/>
    <w:rsid w:val="001443E7"/>
    <w:rsid w:val="00145086"/>
    <w:rsid w:val="00146515"/>
    <w:rsid w:val="001469B1"/>
    <w:rsid w:val="001501C0"/>
    <w:rsid w:val="00153C88"/>
    <w:rsid w:val="00155339"/>
    <w:rsid w:val="0015580E"/>
    <w:rsid w:val="001566C9"/>
    <w:rsid w:val="00156FF0"/>
    <w:rsid w:val="00162682"/>
    <w:rsid w:val="00162A45"/>
    <w:rsid w:val="00162EF3"/>
    <w:rsid w:val="001633B9"/>
    <w:rsid w:val="00163D93"/>
    <w:rsid w:val="00164F9B"/>
    <w:rsid w:val="00166B4C"/>
    <w:rsid w:val="001679C9"/>
    <w:rsid w:val="00167DAF"/>
    <w:rsid w:val="00173FD8"/>
    <w:rsid w:val="00176BD0"/>
    <w:rsid w:val="00177332"/>
    <w:rsid w:val="001801FB"/>
    <w:rsid w:val="001809A6"/>
    <w:rsid w:val="001809DA"/>
    <w:rsid w:val="001823AA"/>
    <w:rsid w:val="00182847"/>
    <w:rsid w:val="00182E2C"/>
    <w:rsid w:val="00183DFE"/>
    <w:rsid w:val="00184895"/>
    <w:rsid w:val="001853E4"/>
    <w:rsid w:val="0018677D"/>
    <w:rsid w:val="001871DF"/>
    <w:rsid w:val="00187807"/>
    <w:rsid w:val="001900E8"/>
    <w:rsid w:val="00191055"/>
    <w:rsid w:val="001910CD"/>
    <w:rsid w:val="00191419"/>
    <w:rsid w:val="00191C6E"/>
    <w:rsid w:val="0019235F"/>
    <w:rsid w:val="001925F5"/>
    <w:rsid w:val="00197056"/>
    <w:rsid w:val="00197810"/>
    <w:rsid w:val="001A31E3"/>
    <w:rsid w:val="001A3B74"/>
    <w:rsid w:val="001A4194"/>
    <w:rsid w:val="001A4C69"/>
    <w:rsid w:val="001A5218"/>
    <w:rsid w:val="001A5307"/>
    <w:rsid w:val="001A58BD"/>
    <w:rsid w:val="001A7608"/>
    <w:rsid w:val="001A7DE5"/>
    <w:rsid w:val="001B1B00"/>
    <w:rsid w:val="001B5970"/>
    <w:rsid w:val="001B61FA"/>
    <w:rsid w:val="001B624D"/>
    <w:rsid w:val="001B6EC6"/>
    <w:rsid w:val="001B701D"/>
    <w:rsid w:val="001B7364"/>
    <w:rsid w:val="001B782C"/>
    <w:rsid w:val="001C03DA"/>
    <w:rsid w:val="001C076F"/>
    <w:rsid w:val="001C088A"/>
    <w:rsid w:val="001C0FAB"/>
    <w:rsid w:val="001C18AF"/>
    <w:rsid w:val="001C1AD5"/>
    <w:rsid w:val="001C234C"/>
    <w:rsid w:val="001C2550"/>
    <w:rsid w:val="001C2721"/>
    <w:rsid w:val="001C29AD"/>
    <w:rsid w:val="001C5FB3"/>
    <w:rsid w:val="001C7312"/>
    <w:rsid w:val="001D1859"/>
    <w:rsid w:val="001D1930"/>
    <w:rsid w:val="001D1D74"/>
    <w:rsid w:val="001D4098"/>
    <w:rsid w:val="001D45FA"/>
    <w:rsid w:val="001D5DA3"/>
    <w:rsid w:val="001D672D"/>
    <w:rsid w:val="001D6B07"/>
    <w:rsid w:val="001D719C"/>
    <w:rsid w:val="001E26BC"/>
    <w:rsid w:val="001E302D"/>
    <w:rsid w:val="001E371A"/>
    <w:rsid w:val="001E4CFD"/>
    <w:rsid w:val="001E52F9"/>
    <w:rsid w:val="001E5856"/>
    <w:rsid w:val="001E650E"/>
    <w:rsid w:val="001E6E40"/>
    <w:rsid w:val="001F0F4E"/>
    <w:rsid w:val="001F174A"/>
    <w:rsid w:val="001F2024"/>
    <w:rsid w:val="001F20F3"/>
    <w:rsid w:val="001F2915"/>
    <w:rsid w:val="001F417B"/>
    <w:rsid w:val="001F4E37"/>
    <w:rsid w:val="001F7F71"/>
    <w:rsid w:val="0020001A"/>
    <w:rsid w:val="00200720"/>
    <w:rsid w:val="00201A2D"/>
    <w:rsid w:val="00201EF0"/>
    <w:rsid w:val="002044BE"/>
    <w:rsid w:val="00204D17"/>
    <w:rsid w:val="002052F4"/>
    <w:rsid w:val="00206034"/>
    <w:rsid w:val="00210463"/>
    <w:rsid w:val="00211F4E"/>
    <w:rsid w:val="00212496"/>
    <w:rsid w:val="00212D5A"/>
    <w:rsid w:val="00213B04"/>
    <w:rsid w:val="00213C24"/>
    <w:rsid w:val="00214423"/>
    <w:rsid w:val="00214D87"/>
    <w:rsid w:val="00215719"/>
    <w:rsid w:val="00215B58"/>
    <w:rsid w:val="00216851"/>
    <w:rsid w:val="00216A66"/>
    <w:rsid w:val="00217844"/>
    <w:rsid w:val="00220A5C"/>
    <w:rsid w:val="00220FFF"/>
    <w:rsid w:val="002302CE"/>
    <w:rsid w:val="002305E6"/>
    <w:rsid w:val="00231C60"/>
    <w:rsid w:val="00231FEA"/>
    <w:rsid w:val="00232505"/>
    <w:rsid w:val="00233144"/>
    <w:rsid w:val="00235106"/>
    <w:rsid w:val="00235DDC"/>
    <w:rsid w:val="00235E60"/>
    <w:rsid w:val="00236A8E"/>
    <w:rsid w:val="002379C2"/>
    <w:rsid w:val="002401B2"/>
    <w:rsid w:val="00240F9C"/>
    <w:rsid w:val="00240FD2"/>
    <w:rsid w:val="002419B1"/>
    <w:rsid w:val="002422FC"/>
    <w:rsid w:val="0024493A"/>
    <w:rsid w:val="002457D2"/>
    <w:rsid w:val="00245C4E"/>
    <w:rsid w:val="00247131"/>
    <w:rsid w:val="00247387"/>
    <w:rsid w:val="00247F30"/>
    <w:rsid w:val="00250180"/>
    <w:rsid w:val="002504A7"/>
    <w:rsid w:val="00250FB4"/>
    <w:rsid w:val="002528F5"/>
    <w:rsid w:val="002538C1"/>
    <w:rsid w:val="00255E72"/>
    <w:rsid w:val="00256218"/>
    <w:rsid w:val="00260C0F"/>
    <w:rsid w:val="00260D65"/>
    <w:rsid w:val="002635E4"/>
    <w:rsid w:val="00265E8C"/>
    <w:rsid w:val="0027100B"/>
    <w:rsid w:val="002711C2"/>
    <w:rsid w:val="00274057"/>
    <w:rsid w:val="0027479C"/>
    <w:rsid w:val="002765F7"/>
    <w:rsid w:val="002766AC"/>
    <w:rsid w:val="00276725"/>
    <w:rsid w:val="00277E91"/>
    <w:rsid w:val="00277ED4"/>
    <w:rsid w:val="002823E8"/>
    <w:rsid w:val="002832AA"/>
    <w:rsid w:val="00283C69"/>
    <w:rsid w:val="002844C7"/>
    <w:rsid w:val="00287372"/>
    <w:rsid w:val="00290037"/>
    <w:rsid w:val="00291311"/>
    <w:rsid w:val="00291AB8"/>
    <w:rsid w:val="002923C7"/>
    <w:rsid w:val="00293ADE"/>
    <w:rsid w:val="002956B3"/>
    <w:rsid w:val="00295D4A"/>
    <w:rsid w:val="00296120"/>
    <w:rsid w:val="002974DF"/>
    <w:rsid w:val="00297CAC"/>
    <w:rsid w:val="002A0A4D"/>
    <w:rsid w:val="002A0DE5"/>
    <w:rsid w:val="002A3476"/>
    <w:rsid w:val="002A3FEA"/>
    <w:rsid w:val="002A51AD"/>
    <w:rsid w:val="002A5B09"/>
    <w:rsid w:val="002A6AC4"/>
    <w:rsid w:val="002B32B3"/>
    <w:rsid w:val="002B49C3"/>
    <w:rsid w:val="002B5C07"/>
    <w:rsid w:val="002B6E1E"/>
    <w:rsid w:val="002C013D"/>
    <w:rsid w:val="002C01E2"/>
    <w:rsid w:val="002C0213"/>
    <w:rsid w:val="002C05A6"/>
    <w:rsid w:val="002C254A"/>
    <w:rsid w:val="002C2FD7"/>
    <w:rsid w:val="002C3D3A"/>
    <w:rsid w:val="002C3E15"/>
    <w:rsid w:val="002C4652"/>
    <w:rsid w:val="002C6108"/>
    <w:rsid w:val="002D0400"/>
    <w:rsid w:val="002D1B1D"/>
    <w:rsid w:val="002D2CA9"/>
    <w:rsid w:val="002D4824"/>
    <w:rsid w:val="002D4D7F"/>
    <w:rsid w:val="002D52E6"/>
    <w:rsid w:val="002D738E"/>
    <w:rsid w:val="002D7F3F"/>
    <w:rsid w:val="002E168C"/>
    <w:rsid w:val="002E36FC"/>
    <w:rsid w:val="002E3AA3"/>
    <w:rsid w:val="002E500C"/>
    <w:rsid w:val="002E5898"/>
    <w:rsid w:val="002E6098"/>
    <w:rsid w:val="002E68B4"/>
    <w:rsid w:val="002E76E0"/>
    <w:rsid w:val="002F0EF8"/>
    <w:rsid w:val="002F17A6"/>
    <w:rsid w:val="002F3DFB"/>
    <w:rsid w:val="002F6F29"/>
    <w:rsid w:val="00303022"/>
    <w:rsid w:val="0030446E"/>
    <w:rsid w:val="003045C0"/>
    <w:rsid w:val="00304E4A"/>
    <w:rsid w:val="003051D4"/>
    <w:rsid w:val="0030608B"/>
    <w:rsid w:val="00306F34"/>
    <w:rsid w:val="0031136D"/>
    <w:rsid w:val="0031173A"/>
    <w:rsid w:val="003122E8"/>
    <w:rsid w:val="00317F9D"/>
    <w:rsid w:val="00320084"/>
    <w:rsid w:val="0032183E"/>
    <w:rsid w:val="00321994"/>
    <w:rsid w:val="00322C51"/>
    <w:rsid w:val="00324D0F"/>
    <w:rsid w:val="00326B87"/>
    <w:rsid w:val="00330C95"/>
    <w:rsid w:val="00330FAD"/>
    <w:rsid w:val="00333C44"/>
    <w:rsid w:val="00334D31"/>
    <w:rsid w:val="00335EB7"/>
    <w:rsid w:val="00337CA2"/>
    <w:rsid w:val="00340CFA"/>
    <w:rsid w:val="00342BA3"/>
    <w:rsid w:val="00342E81"/>
    <w:rsid w:val="00343EC6"/>
    <w:rsid w:val="003440DD"/>
    <w:rsid w:val="00344E12"/>
    <w:rsid w:val="00345492"/>
    <w:rsid w:val="00346C9B"/>
    <w:rsid w:val="003478FB"/>
    <w:rsid w:val="00347F82"/>
    <w:rsid w:val="0035020C"/>
    <w:rsid w:val="0035197B"/>
    <w:rsid w:val="0035227D"/>
    <w:rsid w:val="0035272E"/>
    <w:rsid w:val="003539E4"/>
    <w:rsid w:val="003545A7"/>
    <w:rsid w:val="00356E5D"/>
    <w:rsid w:val="00357887"/>
    <w:rsid w:val="003602D2"/>
    <w:rsid w:val="00360678"/>
    <w:rsid w:val="003619BD"/>
    <w:rsid w:val="0036237A"/>
    <w:rsid w:val="0036387E"/>
    <w:rsid w:val="003652DE"/>
    <w:rsid w:val="0036537F"/>
    <w:rsid w:val="003669CE"/>
    <w:rsid w:val="003675A1"/>
    <w:rsid w:val="003705FC"/>
    <w:rsid w:val="00370CE7"/>
    <w:rsid w:val="00371B2E"/>
    <w:rsid w:val="00371B35"/>
    <w:rsid w:val="003744CE"/>
    <w:rsid w:val="003748F6"/>
    <w:rsid w:val="0037577E"/>
    <w:rsid w:val="003760E4"/>
    <w:rsid w:val="003770E5"/>
    <w:rsid w:val="003771F5"/>
    <w:rsid w:val="00377CB8"/>
    <w:rsid w:val="003830FD"/>
    <w:rsid w:val="00383A08"/>
    <w:rsid w:val="00384A3B"/>
    <w:rsid w:val="003865E7"/>
    <w:rsid w:val="00386755"/>
    <w:rsid w:val="00387F10"/>
    <w:rsid w:val="00390547"/>
    <w:rsid w:val="0039250E"/>
    <w:rsid w:val="00393B27"/>
    <w:rsid w:val="003960A5"/>
    <w:rsid w:val="003A08E9"/>
    <w:rsid w:val="003A112E"/>
    <w:rsid w:val="003A3A83"/>
    <w:rsid w:val="003A51AD"/>
    <w:rsid w:val="003A5AEC"/>
    <w:rsid w:val="003A68F8"/>
    <w:rsid w:val="003A6DB3"/>
    <w:rsid w:val="003A71FD"/>
    <w:rsid w:val="003A7C34"/>
    <w:rsid w:val="003B02FF"/>
    <w:rsid w:val="003B04A3"/>
    <w:rsid w:val="003B128F"/>
    <w:rsid w:val="003B1634"/>
    <w:rsid w:val="003B1FFB"/>
    <w:rsid w:val="003B2B97"/>
    <w:rsid w:val="003B4160"/>
    <w:rsid w:val="003B4D9F"/>
    <w:rsid w:val="003B515B"/>
    <w:rsid w:val="003B51D0"/>
    <w:rsid w:val="003B5D9A"/>
    <w:rsid w:val="003C2ACC"/>
    <w:rsid w:val="003C3D22"/>
    <w:rsid w:val="003C4D5F"/>
    <w:rsid w:val="003C77D6"/>
    <w:rsid w:val="003D0536"/>
    <w:rsid w:val="003D1BE8"/>
    <w:rsid w:val="003D3181"/>
    <w:rsid w:val="003D3C0F"/>
    <w:rsid w:val="003D4230"/>
    <w:rsid w:val="003D47B4"/>
    <w:rsid w:val="003D51B2"/>
    <w:rsid w:val="003E02A9"/>
    <w:rsid w:val="003E044E"/>
    <w:rsid w:val="003E109E"/>
    <w:rsid w:val="003E1221"/>
    <w:rsid w:val="003E166D"/>
    <w:rsid w:val="003E1701"/>
    <w:rsid w:val="003E254A"/>
    <w:rsid w:val="003E2E2F"/>
    <w:rsid w:val="003E423F"/>
    <w:rsid w:val="003E48A7"/>
    <w:rsid w:val="003E5C8A"/>
    <w:rsid w:val="003E60E0"/>
    <w:rsid w:val="003E6207"/>
    <w:rsid w:val="003E69D8"/>
    <w:rsid w:val="003F043A"/>
    <w:rsid w:val="003F1D65"/>
    <w:rsid w:val="003F2B11"/>
    <w:rsid w:val="003F4444"/>
    <w:rsid w:val="003F4693"/>
    <w:rsid w:val="003F4D48"/>
    <w:rsid w:val="003F648F"/>
    <w:rsid w:val="003F709B"/>
    <w:rsid w:val="00401CA6"/>
    <w:rsid w:val="00402CE8"/>
    <w:rsid w:val="00403A0D"/>
    <w:rsid w:val="00403A56"/>
    <w:rsid w:val="004072F4"/>
    <w:rsid w:val="00410E58"/>
    <w:rsid w:val="00410FFE"/>
    <w:rsid w:val="00411BB5"/>
    <w:rsid w:val="00411E63"/>
    <w:rsid w:val="00411F5B"/>
    <w:rsid w:val="00412D16"/>
    <w:rsid w:val="0041348E"/>
    <w:rsid w:val="00413700"/>
    <w:rsid w:val="004155C0"/>
    <w:rsid w:val="00415AC2"/>
    <w:rsid w:val="00415FEB"/>
    <w:rsid w:val="00416600"/>
    <w:rsid w:val="004168F0"/>
    <w:rsid w:val="004169FE"/>
    <w:rsid w:val="00417351"/>
    <w:rsid w:val="004176CA"/>
    <w:rsid w:val="004176E1"/>
    <w:rsid w:val="00417E5A"/>
    <w:rsid w:val="00420A7F"/>
    <w:rsid w:val="004211E0"/>
    <w:rsid w:val="004222F1"/>
    <w:rsid w:val="0042386A"/>
    <w:rsid w:val="00423DDF"/>
    <w:rsid w:val="004257E1"/>
    <w:rsid w:val="00430735"/>
    <w:rsid w:val="00431157"/>
    <w:rsid w:val="00431B1B"/>
    <w:rsid w:val="0043209A"/>
    <w:rsid w:val="004339FF"/>
    <w:rsid w:val="00435B68"/>
    <w:rsid w:val="00435DA2"/>
    <w:rsid w:val="004367E6"/>
    <w:rsid w:val="00436A67"/>
    <w:rsid w:val="00436FB6"/>
    <w:rsid w:val="004418CE"/>
    <w:rsid w:val="00442509"/>
    <w:rsid w:val="0044352A"/>
    <w:rsid w:val="00443AB4"/>
    <w:rsid w:val="00443DA1"/>
    <w:rsid w:val="0045092B"/>
    <w:rsid w:val="00450E2C"/>
    <w:rsid w:val="00451B00"/>
    <w:rsid w:val="00451F91"/>
    <w:rsid w:val="0045286D"/>
    <w:rsid w:val="0045365E"/>
    <w:rsid w:val="00454C58"/>
    <w:rsid w:val="004554EA"/>
    <w:rsid w:val="004561AC"/>
    <w:rsid w:val="0045719F"/>
    <w:rsid w:val="00462E66"/>
    <w:rsid w:val="00463E34"/>
    <w:rsid w:val="00464A23"/>
    <w:rsid w:val="004658D3"/>
    <w:rsid w:val="004674D1"/>
    <w:rsid w:val="0047131E"/>
    <w:rsid w:val="0047180F"/>
    <w:rsid w:val="00471F66"/>
    <w:rsid w:val="004722A5"/>
    <w:rsid w:val="00472CDE"/>
    <w:rsid w:val="0047310E"/>
    <w:rsid w:val="00473D1A"/>
    <w:rsid w:val="004746EF"/>
    <w:rsid w:val="004752F5"/>
    <w:rsid w:val="00475A05"/>
    <w:rsid w:val="00481DB5"/>
    <w:rsid w:val="0048208D"/>
    <w:rsid w:val="004826A5"/>
    <w:rsid w:val="00484603"/>
    <w:rsid w:val="004849CE"/>
    <w:rsid w:val="00486036"/>
    <w:rsid w:val="004870A7"/>
    <w:rsid w:val="004870CE"/>
    <w:rsid w:val="00490926"/>
    <w:rsid w:val="00490E56"/>
    <w:rsid w:val="004910BF"/>
    <w:rsid w:val="004912D5"/>
    <w:rsid w:val="004915EA"/>
    <w:rsid w:val="00491E3C"/>
    <w:rsid w:val="00496647"/>
    <w:rsid w:val="004A0C12"/>
    <w:rsid w:val="004A192E"/>
    <w:rsid w:val="004A1B0A"/>
    <w:rsid w:val="004A1DE1"/>
    <w:rsid w:val="004A29FF"/>
    <w:rsid w:val="004A3227"/>
    <w:rsid w:val="004A51F6"/>
    <w:rsid w:val="004A6BD0"/>
    <w:rsid w:val="004A6C16"/>
    <w:rsid w:val="004B17A0"/>
    <w:rsid w:val="004B27B9"/>
    <w:rsid w:val="004B3224"/>
    <w:rsid w:val="004B39D1"/>
    <w:rsid w:val="004B4970"/>
    <w:rsid w:val="004B52AA"/>
    <w:rsid w:val="004B628A"/>
    <w:rsid w:val="004C1AA0"/>
    <w:rsid w:val="004C2A2B"/>
    <w:rsid w:val="004C33D1"/>
    <w:rsid w:val="004C3BE5"/>
    <w:rsid w:val="004C4D44"/>
    <w:rsid w:val="004D127C"/>
    <w:rsid w:val="004D19EC"/>
    <w:rsid w:val="004D4076"/>
    <w:rsid w:val="004E0962"/>
    <w:rsid w:val="004E14F7"/>
    <w:rsid w:val="004E211B"/>
    <w:rsid w:val="004E2284"/>
    <w:rsid w:val="004E24F4"/>
    <w:rsid w:val="004E3899"/>
    <w:rsid w:val="004E6409"/>
    <w:rsid w:val="004F0D41"/>
    <w:rsid w:val="004F1E87"/>
    <w:rsid w:val="004F3832"/>
    <w:rsid w:val="004F3B15"/>
    <w:rsid w:val="004F624F"/>
    <w:rsid w:val="004F66DC"/>
    <w:rsid w:val="004F71CE"/>
    <w:rsid w:val="004F7817"/>
    <w:rsid w:val="005006D5"/>
    <w:rsid w:val="00500A16"/>
    <w:rsid w:val="00500B2E"/>
    <w:rsid w:val="00501076"/>
    <w:rsid w:val="00502511"/>
    <w:rsid w:val="00503A5E"/>
    <w:rsid w:val="00505252"/>
    <w:rsid w:val="00505C80"/>
    <w:rsid w:val="00505E0C"/>
    <w:rsid w:val="00506C17"/>
    <w:rsid w:val="00511C47"/>
    <w:rsid w:val="0051283D"/>
    <w:rsid w:val="00514F21"/>
    <w:rsid w:val="005157E6"/>
    <w:rsid w:val="00515CED"/>
    <w:rsid w:val="00516E13"/>
    <w:rsid w:val="0051768E"/>
    <w:rsid w:val="00527D5A"/>
    <w:rsid w:val="00532DBE"/>
    <w:rsid w:val="00534140"/>
    <w:rsid w:val="005341AD"/>
    <w:rsid w:val="00534237"/>
    <w:rsid w:val="00534314"/>
    <w:rsid w:val="005356B2"/>
    <w:rsid w:val="00536805"/>
    <w:rsid w:val="00540740"/>
    <w:rsid w:val="0054103D"/>
    <w:rsid w:val="005412E4"/>
    <w:rsid w:val="005414FD"/>
    <w:rsid w:val="00541633"/>
    <w:rsid w:val="00541A58"/>
    <w:rsid w:val="00542008"/>
    <w:rsid w:val="00543B16"/>
    <w:rsid w:val="00544168"/>
    <w:rsid w:val="0054508F"/>
    <w:rsid w:val="0054777F"/>
    <w:rsid w:val="00547DDF"/>
    <w:rsid w:val="00550057"/>
    <w:rsid w:val="00550A79"/>
    <w:rsid w:val="00551350"/>
    <w:rsid w:val="00553CC0"/>
    <w:rsid w:val="00554558"/>
    <w:rsid w:val="0055460F"/>
    <w:rsid w:val="00554905"/>
    <w:rsid w:val="00555CAC"/>
    <w:rsid w:val="00556A87"/>
    <w:rsid w:val="00557392"/>
    <w:rsid w:val="00560F11"/>
    <w:rsid w:val="00561004"/>
    <w:rsid w:val="00561C5A"/>
    <w:rsid w:val="00562DC1"/>
    <w:rsid w:val="00563DBC"/>
    <w:rsid w:val="00564C03"/>
    <w:rsid w:val="005704B6"/>
    <w:rsid w:val="00571822"/>
    <w:rsid w:val="005737EA"/>
    <w:rsid w:val="00573E4E"/>
    <w:rsid w:val="005763D1"/>
    <w:rsid w:val="005772B4"/>
    <w:rsid w:val="00577999"/>
    <w:rsid w:val="00577BDE"/>
    <w:rsid w:val="005818DB"/>
    <w:rsid w:val="00584A88"/>
    <w:rsid w:val="00584B7D"/>
    <w:rsid w:val="00586EBE"/>
    <w:rsid w:val="0059116F"/>
    <w:rsid w:val="005924BE"/>
    <w:rsid w:val="00593223"/>
    <w:rsid w:val="00593FAC"/>
    <w:rsid w:val="00595701"/>
    <w:rsid w:val="00595EEA"/>
    <w:rsid w:val="005961E8"/>
    <w:rsid w:val="005968B0"/>
    <w:rsid w:val="00597E60"/>
    <w:rsid w:val="005A0A9E"/>
    <w:rsid w:val="005A1105"/>
    <w:rsid w:val="005A12CF"/>
    <w:rsid w:val="005A152C"/>
    <w:rsid w:val="005A2A77"/>
    <w:rsid w:val="005A3323"/>
    <w:rsid w:val="005A37FB"/>
    <w:rsid w:val="005A41B7"/>
    <w:rsid w:val="005A46D0"/>
    <w:rsid w:val="005A46FF"/>
    <w:rsid w:val="005A49F1"/>
    <w:rsid w:val="005A5563"/>
    <w:rsid w:val="005A68C6"/>
    <w:rsid w:val="005B1726"/>
    <w:rsid w:val="005B4E69"/>
    <w:rsid w:val="005B5894"/>
    <w:rsid w:val="005B7E95"/>
    <w:rsid w:val="005C02A8"/>
    <w:rsid w:val="005C0E87"/>
    <w:rsid w:val="005C10D8"/>
    <w:rsid w:val="005C1818"/>
    <w:rsid w:val="005C19E2"/>
    <w:rsid w:val="005C2492"/>
    <w:rsid w:val="005C2730"/>
    <w:rsid w:val="005C2ACD"/>
    <w:rsid w:val="005C2D8B"/>
    <w:rsid w:val="005C3A66"/>
    <w:rsid w:val="005C5048"/>
    <w:rsid w:val="005C7CCC"/>
    <w:rsid w:val="005C7D17"/>
    <w:rsid w:val="005C7D4F"/>
    <w:rsid w:val="005D0985"/>
    <w:rsid w:val="005D1DFC"/>
    <w:rsid w:val="005D26D7"/>
    <w:rsid w:val="005D3C3D"/>
    <w:rsid w:val="005D57D5"/>
    <w:rsid w:val="005D7390"/>
    <w:rsid w:val="005E3166"/>
    <w:rsid w:val="005E3305"/>
    <w:rsid w:val="005E6673"/>
    <w:rsid w:val="005E6A7B"/>
    <w:rsid w:val="005E709D"/>
    <w:rsid w:val="005E7CBC"/>
    <w:rsid w:val="005F32B6"/>
    <w:rsid w:val="005F4BCB"/>
    <w:rsid w:val="005F66FD"/>
    <w:rsid w:val="005F710C"/>
    <w:rsid w:val="00600252"/>
    <w:rsid w:val="00600FF3"/>
    <w:rsid w:val="00601CB0"/>
    <w:rsid w:val="0060312F"/>
    <w:rsid w:val="006043A8"/>
    <w:rsid w:val="00604D15"/>
    <w:rsid w:val="006051E4"/>
    <w:rsid w:val="006072EF"/>
    <w:rsid w:val="0060764B"/>
    <w:rsid w:val="00607781"/>
    <w:rsid w:val="00607D75"/>
    <w:rsid w:val="006106C8"/>
    <w:rsid w:val="0061104C"/>
    <w:rsid w:val="00612867"/>
    <w:rsid w:val="0061608F"/>
    <w:rsid w:val="00616C7B"/>
    <w:rsid w:val="0061722F"/>
    <w:rsid w:val="00617A21"/>
    <w:rsid w:val="00617AB2"/>
    <w:rsid w:val="00620701"/>
    <w:rsid w:val="00620853"/>
    <w:rsid w:val="00624825"/>
    <w:rsid w:val="00624DC0"/>
    <w:rsid w:val="00625325"/>
    <w:rsid w:val="00626662"/>
    <w:rsid w:val="00630B68"/>
    <w:rsid w:val="00631754"/>
    <w:rsid w:val="00631FBC"/>
    <w:rsid w:val="0063370D"/>
    <w:rsid w:val="00633847"/>
    <w:rsid w:val="00634033"/>
    <w:rsid w:val="0063467E"/>
    <w:rsid w:val="0064183F"/>
    <w:rsid w:val="006437D0"/>
    <w:rsid w:val="00644D4C"/>
    <w:rsid w:val="006453C3"/>
    <w:rsid w:val="00645B18"/>
    <w:rsid w:val="00650126"/>
    <w:rsid w:val="006518CA"/>
    <w:rsid w:val="00651B60"/>
    <w:rsid w:val="00653EB6"/>
    <w:rsid w:val="00654349"/>
    <w:rsid w:val="00654374"/>
    <w:rsid w:val="006562EC"/>
    <w:rsid w:val="006570E3"/>
    <w:rsid w:val="00662D34"/>
    <w:rsid w:val="00663B76"/>
    <w:rsid w:val="0066503C"/>
    <w:rsid w:val="0066637F"/>
    <w:rsid w:val="00666486"/>
    <w:rsid w:val="0066699C"/>
    <w:rsid w:val="00667813"/>
    <w:rsid w:val="006705F7"/>
    <w:rsid w:val="00670AC8"/>
    <w:rsid w:val="00671835"/>
    <w:rsid w:val="00671845"/>
    <w:rsid w:val="006718CF"/>
    <w:rsid w:val="00672AC1"/>
    <w:rsid w:val="00674251"/>
    <w:rsid w:val="00674CA9"/>
    <w:rsid w:val="00675B3D"/>
    <w:rsid w:val="00681E9A"/>
    <w:rsid w:val="00683F55"/>
    <w:rsid w:val="00684A0D"/>
    <w:rsid w:val="006857F7"/>
    <w:rsid w:val="0069487E"/>
    <w:rsid w:val="006949F1"/>
    <w:rsid w:val="00694FD4"/>
    <w:rsid w:val="006955DF"/>
    <w:rsid w:val="00695827"/>
    <w:rsid w:val="00695A11"/>
    <w:rsid w:val="00695D64"/>
    <w:rsid w:val="00696164"/>
    <w:rsid w:val="00697F98"/>
    <w:rsid w:val="006A0ABF"/>
    <w:rsid w:val="006A1380"/>
    <w:rsid w:val="006A2247"/>
    <w:rsid w:val="006A2DAE"/>
    <w:rsid w:val="006A4641"/>
    <w:rsid w:val="006A48EC"/>
    <w:rsid w:val="006A5B95"/>
    <w:rsid w:val="006B0821"/>
    <w:rsid w:val="006B1678"/>
    <w:rsid w:val="006B2AA5"/>
    <w:rsid w:val="006B35CA"/>
    <w:rsid w:val="006B46CC"/>
    <w:rsid w:val="006B5FC8"/>
    <w:rsid w:val="006C0131"/>
    <w:rsid w:val="006C027F"/>
    <w:rsid w:val="006C0A75"/>
    <w:rsid w:val="006C2427"/>
    <w:rsid w:val="006C254E"/>
    <w:rsid w:val="006C25E7"/>
    <w:rsid w:val="006C2AA9"/>
    <w:rsid w:val="006C2C4A"/>
    <w:rsid w:val="006C40BD"/>
    <w:rsid w:val="006C450D"/>
    <w:rsid w:val="006C535C"/>
    <w:rsid w:val="006C67E8"/>
    <w:rsid w:val="006C6E89"/>
    <w:rsid w:val="006C78DB"/>
    <w:rsid w:val="006D2812"/>
    <w:rsid w:val="006D40AA"/>
    <w:rsid w:val="006D5BBE"/>
    <w:rsid w:val="006D6DF5"/>
    <w:rsid w:val="006D79A7"/>
    <w:rsid w:val="006E01DA"/>
    <w:rsid w:val="006E1FF9"/>
    <w:rsid w:val="006E4106"/>
    <w:rsid w:val="006E48BE"/>
    <w:rsid w:val="006E68BF"/>
    <w:rsid w:val="006E6C88"/>
    <w:rsid w:val="006F00CB"/>
    <w:rsid w:val="006F1D1B"/>
    <w:rsid w:val="006F1EB1"/>
    <w:rsid w:val="006F2E2F"/>
    <w:rsid w:val="006F3728"/>
    <w:rsid w:val="006F402D"/>
    <w:rsid w:val="006F7B55"/>
    <w:rsid w:val="006F7E0A"/>
    <w:rsid w:val="00700735"/>
    <w:rsid w:val="0070129C"/>
    <w:rsid w:val="00701EF3"/>
    <w:rsid w:val="00702381"/>
    <w:rsid w:val="0070269E"/>
    <w:rsid w:val="00702ACD"/>
    <w:rsid w:val="00702EB3"/>
    <w:rsid w:val="0070452D"/>
    <w:rsid w:val="0070527B"/>
    <w:rsid w:val="00705712"/>
    <w:rsid w:val="007067F5"/>
    <w:rsid w:val="00706E45"/>
    <w:rsid w:val="00710276"/>
    <w:rsid w:val="007114FF"/>
    <w:rsid w:val="0071230A"/>
    <w:rsid w:val="007128EF"/>
    <w:rsid w:val="00713A63"/>
    <w:rsid w:val="00714A0D"/>
    <w:rsid w:val="00716AA8"/>
    <w:rsid w:val="0071744E"/>
    <w:rsid w:val="00717B1B"/>
    <w:rsid w:val="00720D0B"/>
    <w:rsid w:val="00723094"/>
    <w:rsid w:val="007236DB"/>
    <w:rsid w:val="0072733C"/>
    <w:rsid w:val="007273D3"/>
    <w:rsid w:val="00727686"/>
    <w:rsid w:val="00730958"/>
    <w:rsid w:val="00730D54"/>
    <w:rsid w:val="00731682"/>
    <w:rsid w:val="0073235E"/>
    <w:rsid w:val="00732381"/>
    <w:rsid w:val="0073371D"/>
    <w:rsid w:val="007350C0"/>
    <w:rsid w:val="007354E5"/>
    <w:rsid w:val="00740558"/>
    <w:rsid w:val="00740E7F"/>
    <w:rsid w:val="007411F1"/>
    <w:rsid w:val="007430E8"/>
    <w:rsid w:val="007432B0"/>
    <w:rsid w:val="00744767"/>
    <w:rsid w:val="00744986"/>
    <w:rsid w:val="00750DC5"/>
    <w:rsid w:val="007515BD"/>
    <w:rsid w:val="0075335C"/>
    <w:rsid w:val="007540AE"/>
    <w:rsid w:val="007562B3"/>
    <w:rsid w:val="0075658D"/>
    <w:rsid w:val="007569A2"/>
    <w:rsid w:val="00756A26"/>
    <w:rsid w:val="00756B9C"/>
    <w:rsid w:val="00756B9F"/>
    <w:rsid w:val="00756C5D"/>
    <w:rsid w:val="00756E5E"/>
    <w:rsid w:val="00757204"/>
    <w:rsid w:val="00757532"/>
    <w:rsid w:val="00757A0A"/>
    <w:rsid w:val="00757B2D"/>
    <w:rsid w:val="00757D53"/>
    <w:rsid w:val="00757FEE"/>
    <w:rsid w:val="00761D11"/>
    <w:rsid w:val="007622AD"/>
    <w:rsid w:val="00762F7A"/>
    <w:rsid w:val="00764AA0"/>
    <w:rsid w:val="00766022"/>
    <w:rsid w:val="00767B18"/>
    <w:rsid w:val="00770C38"/>
    <w:rsid w:val="0077411E"/>
    <w:rsid w:val="00775195"/>
    <w:rsid w:val="007769D1"/>
    <w:rsid w:val="007778A9"/>
    <w:rsid w:val="00780C81"/>
    <w:rsid w:val="00781ABE"/>
    <w:rsid w:val="00782251"/>
    <w:rsid w:val="00782D99"/>
    <w:rsid w:val="00784E06"/>
    <w:rsid w:val="00785FB7"/>
    <w:rsid w:val="00787AF9"/>
    <w:rsid w:val="00790968"/>
    <w:rsid w:val="007912CB"/>
    <w:rsid w:val="00791F74"/>
    <w:rsid w:val="007935AF"/>
    <w:rsid w:val="0079431C"/>
    <w:rsid w:val="00794AA9"/>
    <w:rsid w:val="007962D9"/>
    <w:rsid w:val="00796DD4"/>
    <w:rsid w:val="007A01F9"/>
    <w:rsid w:val="007A2A66"/>
    <w:rsid w:val="007A2D05"/>
    <w:rsid w:val="007A2DE7"/>
    <w:rsid w:val="007A38ED"/>
    <w:rsid w:val="007A50BD"/>
    <w:rsid w:val="007A65A0"/>
    <w:rsid w:val="007B23FD"/>
    <w:rsid w:val="007B4386"/>
    <w:rsid w:val="007B53E4"/>
    <w:rsid w:val="007B5EA3"/>
    <w:rsid w:val="007B73B6"/>
    <w:rsid w:val="007C066C"/>
    <w:rsid w:val="007C09E3"/>
    <w:rsid w:val="007D0A8F"/>
    <w:rsid w:val="007D2194"/>
    <w:rsid w:val="007D4E08"/>
    <w:rsid w:val="007D600E"/>
    <w:rsid w:val="007E0ADA"/>
    <w:rsid w:val="007E10A5"/>
    <w:rsid w:val="007E32B0"/>
    <w:rsid w:val="007E431D"/>
    <w:rsid w:val="007E43A7"/>
    <w:rsid w:val="007E701C"/>
    <w:rsid w:val="007F08AC"/>
    <w:rsid w:val="007F1502"/>
    <w:rsid w:val="007F3C18"/>
    <w:rsid w:val="007F65CA"/>
    <w:rsid w:val="00803734"/>
    <w:rsid w:val="008039FF"/>
    <w:rsid w:val="008042F9"/>
    <w:rsid w:val="008060C0"/>
    <w:rsid w:val="0080619A"/>
    <w:rsid w:val="008065D2"/>
    <w:rsid w:val="00810D6D"/>
    <w:rsid w:val="0081125A"/>
    <w:rsid w:val="0081182B"/>
    <w:rsid w:val="008121AD"/>
    <w:rsid w:val="00812379"/>
    <w:rsid w:val="00812D2F"/>
    <w:rsid w:val="00816617"/>
    <w:rsid w:val="0081771F"/>
    <w:rsid w:val="0081795B"/>
    <w:rsid w:val="008200D2"/>
    <w:rsid w:val="00821628"/>
    <w:rsid w:val="00821AFA"/>
    <w:rsid w:val="00821EA4"/>
    <w:rsid w:val="008248A4"/>
    <w:rsid w:val="008253AF"/>
    <w:rsid w:val="00825765"/>
    <w:rsid w:val="00827421"/>
    <w:rsid w:val="00827A6C"/>
    <w:rsid w:val="00827DBC"/>
    <w:rsid w:val="0083001E"/>
    <w:rsid w:val="00831A51"/>
    <w:rsid w:val="00831C8D"/>
    <w:rsid w:val="00832D22"/>
    <w:rsid w:val="008334B9"/>
    <w:rsid w:val="00833679"/>
    <w:rsid w:val="00833781"/>
    <w:rsid w:val="00833FFF"/>
    <w:rsid w:val="008345A7"/>
    <w:rsid w:val="00834D49"/>
    <w:rsid w:val="00837260"/>
    <w:rsid w:val="00837351"/>
    <w:rsid w:val="00841AA1"/>
    <w:rsid w:val="00842028"/>
    <w:rsid w:val="0084471D"/>
    <w:rsid w:val="00845672"/>
    <w:rsid w:val="00845AE6"/>
    <w:rsid w:val="00845C03"/>
    <w:rsid w:val="008475FE"/>
    <w:rsid w:val="00847AEB"/>
    <w:rsid w:val="00850AE4"/>
    <w:rsid w:val="00851A8A"/>
    <w:rsid w:val="0085490A"/>
    <w:rsid w:val="00856356"/>
    <w:rsid w:val="00856F85"/>
    <w:rsid w:val="00857B54"/>
    <w:rsid w:val="00860F23"/>
    <w:rsid w:val="00862912"/>
    <w:rsid w:val="008641D7"/>
    <w:rsid w:val="00864392"/>
    <w:rsid w:val="00864C78"/>
    <w:rsid w:val="008679C8"/>
    <w:rsid w:val="0087007E"/>
    <w:rsid w:val="008716B5"/>
    <w:rsid w:val="0087170E"/>
    <w:rsid w:val="00872938"/>
    <w:rsid w:val="008737E2"/>
    <w:rsid w:val="00874612"/>
    <w:rsid w:val="008769DF"/>
    <w:rsid w:val="008800E3"/>
    <w:rsid w:val="008807D7"/>
    <w:rsid w:val="008807EE"/>
    <w:rsid w:val="00881CEF"/>
    <w:rsid w:val="0088226B"/>
    <w:rsid w:val="00882491"/>
    <w:rsid w:val="0088288B"/>
    <w:rsid w:val="0088327C"/>
    <w:rsid w:val="00885C7F"/>
    <w:rsid w:val="00886CBF"/>
    <w:rsid w:val="00887894"/>
    <w:rsid w:val="00887A3B"/>
    <w:rsid w:val="00893509"/>
    <w:rsid w:val="008953FF"/>
    <w:rsid w:val="00896110"/>
    <w:rsid w:val="008A044A"/>
    <w:rsid w:val="008A174A"/>
    <w:rsid w:val="008A1ECC"/>
    <w:rsid w:val="008A37B7"/>
    <w:rsid w:val="008A5692"/>
    <w:rsid w:val="008A7120"/>
    <w:rsid w:val="008B3C14"/>
    <w:rsid w:val="008B527F"/>
    <w:rsid w:val="008B57BB"/>
    <w:rsid w:val="008B6A7B"/>
    <w:rsid w:val="008B6D13"/>
    <w:rsid w:val="008B7317"/>
    <w:rsid w:val="008C02D5"/>
    <w:rsid w:val="008C133E"/>
    <w:rsid w:val="008C18FD"/>
    <w:rsid w:val="008C1CF4"/>
    <w:rsid w:val="008C1F33"/>
    <w:rsid w:val="008C37AD"/>
    <w:rsid w:val="008C3A13"/>
    <w:rsid w:val="008C4A1A"/>
    <w:rsid w:val="008C5579"/>
    <w:rsid w:val="008C5583"/>
    <w:rsid w:val="008C5D7F"/>
    <w:rsid w:val="008C62E2"/>
    <w:rsid w:val="008C7903"/>
    <w:rsid w:val="008C7B89"/>
    <w:rsid w:val="008C7D39"/>
    <w:rsid w:val="008D057F"/>
    <w:rsid w:val="008D0AD8"/>
    <w:rsid w:val="008D0EDF"/>
    <w:rsid w:val="008D1C2C"/>
    <w:rsid w:val="008D4943"/>
    <w:rsid w:val="008D5C4E"/>
    <w:rsid w:val="008D5D26"/>
    <w:rsid w:val="008D6810"/>
    <w:rsid w:val="008E026F"/>
    <w:rsid w:val="008E0743"/>
    <w:rsid w:val="008E0A8D"/>
    <w:rsid w:val="008E156E"/>
    <w:rsid w:val="008E184B"/>
    <w:rsid w:val="008E24E8"/>
    <w:rsid w:val="008E5F1A"/>
    <w:rsid w:val="008E6F30"/>
    <w:rsid w:val="008E7163"/>
    <w:rsid w:val="008E7F5E"/>
    <w:rsid w:val="008F0FF7"/>
    <w:rsid w:val="008F1363"/>
    <w:rsid w:val="008F1BD2"/>
    <w:rsid w:val="008F2E83"/>
    <w:rsid w:val="008F3ADA"/>
    <w:rsid w:val="008F4EB7"/>
    <w:rsid w:val="008F4EFD"/>
    <w:rsid w:val="008F6A56"/>
    <w:rsid w:val="008F6ABF"/>
    <w:rsid w:val="008F779B"/>
    <w:rsid w:val="008F7AB4"/>
    <w:rsid w:val="00900B21"/>
    <w:rsid w:val="00901943"/>
    <w:rsid w:val="00902239"/>
    <w:rsid w:val="009037FC"/>
    <w:rsid w:val="00904124"/>
    <w:rsid w:val="0090425A"/>
    <w:rsid w:val="0090425C"/>
    <w:rsid w:val="00904E91"/>
    <w:rsid w:val="009057F5"/>
    <w:rsid w:val="00905CDA"/>
    <w:rsid w:val="00907848"/>
    <w:rsid w:val="00907C5F"/>
    <w:rsid w:val="009104EB"/>
    <w:rsid w:val="0091143E"/>
    <w:rsid w:val="00914E91"/>
    <w:rsid w:val="00915EEA"/>
    <w:rsid w:val="00917544"/>
    <w:rsid w:val="0092058B"/>
    <w:rsid w:val="00920F2B"/>
    <w:rsid w:val="0092163E"/>
    <w:rsid w:val="00922BC3"/>
    <w:rsid w:val="00922DCF"/>
    <w:rsid w:val="00924AA8"/>
    <w:rsid w:val="00925545"/>
    <w:rsid w:val="00925770"/>
    <w:rsid w:val="009264B1"/>
    <w:rsid w:val="00927091"/>
    <w:rsid w:val="00927296"/>
    <w:rsid w:val="00927893"/>
    <w:rsid w:val="00927F64"/>
    <w:rsid w:val="00930A9A"/>
    <w:rsid w:val="00931568"/>
    <w:rsid w:val="009319CE"/>
    <w:rsid w:val="00931B7F"/>
    <w:rsid w:val="009331E8"/>
    <w:rsid w:val="00933635"/>
    <w:rsid w:val="009339E7"/>
    <w:rsid w:val="009348C5"/>
    <w:rsid w:val="00935234"/>
    <w:rsid w:val="0093533C"/>
    <w:rsid w:val="00936677"/>
    <w:rsid w:val="00936BAD"/>
    <w:rsid w:val="00936BB2"/>
    <w:rsid w:val="009370A5"/>
    <w:rsid w:val="00941266"/>
    <w:rsid w:val="00942287"/>
    <w:rsid w:val="00942A59"/>
    <w:rsid w:val="00944929"/>
    <w:rsid w:val="00944AC3"/>
    <w:rsid w:val="00944B0A"/>
    <w:rsid w:val="00944D0D"/>
    <w:rsid w:val="009516AE"/>
    <w:rsid w:val="009516E0"/>
    <w:rsid w:val="00951947"/>
    <w:rsid w:val="00952485"/>
    <w:rsid w:val="00955E03"/>
    <w:rsid w:val="0095759C"/>
    <w:rsid w:val="00961404"/>
    <w:rsid w:val="0096158A"/>
    <w:rsid w:val="0096272A"/>
    <w:rsid w:val="00962B87"/>
    <w:rsid w:val="009668BA"/>
    <w:rsid w:val="0096695D"/>
    <w:rsid w:val="0096742C"/>
    <w:rsid w:val="009675E4"/>
    <w:rsid w:val="00967DD6"/>
    <w:rsid w:val="009712CF"/>
    <w:rsid w:val="00971415"/>
    <w:rsid w:val="00972025"/>
    <w:rsid w:val="009721B3"/>
    <w:rsid w:val="00972303"/>
    <w:rsid w:val="009728D5"/>
    <w:rsid w:val="00976123"/>
    <w:rsid w:val="00976186"/>
    <w:rsid w:val="00977C4C"/>
    <w:rsid w:val="009801E4"/>
    <w:rsid w:val="00980B7A"/>
    <w:rsid w:val="00982966"/>
    <w:rsid w:val="00982E98"/>
    <w:rsid w:val="009846AC"/>
    <w:rsid w:val="00984B2D"/>
    <w:rsid w:val="00986663"/>
    <w:rsid w:val="009868D3"/>
    <w:rsid w:val="00990B5F"/>
    <w:rsid w:val="00990C41"/>
    <w:rsid w:val="00990D40"/>
    <w:rsid w:val="00992A70"/>
    <w:rsid w:val="009947BC"/>
    <w:rsid w:val="0099497A"/>
    <w:rsid w:val="00995D8B"/>
    <w:rsid w:val="009968D1"/>
    <w:rsid w:val="00997F4D"/>
    <w:rsid w:val="009A0135"/>
    <w:rsid w:val="009A0F5E"/>
    <w:rsid w:val="009A2256"/>
    <w:rsid w:val="009A2386"/>
    <w:rsid w:val="009A3403"/>
    <w:rsid w:val="009A3A96"/>
    <w:rsid w:val="009A3D07"/>
    <w:rsid w:val="009A5B9F"/>
    <w:rsid w:val="009A5DE4"/>
    <w:rsid w:val="009A76B0"/>
    <w:rsid w:val="009A777E"/>
    <w:rsid w:val="009B1F35"/>
    <w:rsid w:val="009B279F"/>
    <w:rsid w:val="009B3A8B"/>
    <w:rsid w:val="009B5533"/>
    <w:rsid w:val="009B5782"/>
    <w:rsid w:val="009B589F"/>
    <w:rsid w:val="009B5A18"/>
    <w:rsid w:val="009B734E"/>
    <w:rsid w:val="009B7A8E"/>
    <w:rsid w:val="009C0C96"/>
    <w:rsid w:val="009C29BB"/>
    <w:rsid w:val="009C49AA"/>
    <w:rsid w:val="009C6C50"/>
    <w:rsid w:val="009D0939"/>
    <w:rsid w:val="009D0BFD"/>
    <w:rsid w:val="009D2D14"/>
    <w:rsid w:val="009D3DBC"/>
    <w:rsid w:val="009D4928"/>
    <w:rsid w:val="009D5690"/>
    <w:rsid w:val="009D5854"/>
    <w:rsid w:val="009D5ADA"/>
    <w:rsid w:val="009E11DF"/>
    <w:rsid w:val="009E1345"/>
    <w:rsid w:val="009E215C"/>
    <w:rsid w:val="009E216E"/>
    <w:rsid w:val="009E3201"/>
    <w:rsid w:val="009E4EB4"/>
    <w:rsid w:val="009E4EE5"/>
    <w:rsid w:val="009E5625"/>
    <w:rsid w:val="009E59D5"/>
    <w:rsid w:val="009E6A64"/>
    <w:rsid w:val="009F1C6A"/>
    <w:rsid w:val="009F262D"/>
    <w:rsid w:val="009F33C7"/>
    <w:rsid w:val="009F5131"/>
    <w:rsid w:val="009F5829"/>
    <w:rsid w:val="009F618C"/>
    <w:rsid w:val="009F621D"/>
    <w:rsid w:val="009F6DCC"/>
    <w:rsid w:val="009F74EA"/>
    <w:rsid w:val="009F755C"/>
    <w:rsid w:val="00A008A0"/>
    <w:rsid w:val="00A00B27"/>
    <w:rsid w:val="00A012CC"/>
    <w:rsid w:val="00A02A6F"/>
    <w:rsid w:val="00A05127"/>
    <w:rsid w:val="00A05B57"/>
    <w:rsid w:val="00A06795"/>
    <w:rsid w:val="00A07C80"/>
    <w:rsid w:val="00A10AA5"/>
    <w:rsid w:val="00A12F7F"/>
    <w:rsid w:val="00A13348"/>
    <w:rsid w:val="00A134A5"/>
    <w:rsid w:val="00A14427"/>
    <w:rsid w:val="00A14D1B"/>
    <w:rsid w:val="00A1517B"/>
    <w:rsid w:val="00A15B14"/>
    <w:rsid w:val="00A16A82"/>
    <w:rsid w:val="00A17671"/>
    <w:rsid w:val="00A17EF8"/>
    <w:rsid w:val="00A20617"/>
    <w:rsid w:val="00A209D2"/>
    <w:rsid w:val="00A231B4"/>
    <w:rsid w:val="00A23F01"/>
    <w:rsid w:val="00A24B9F"/>
    <w:rsid w:val="00A25969"/>
    <w:rsid w:val="00A260B6"/>
    <w:rsid w:val="00A270D7"/>
    <w:rsid w:val="00A276D7"/>
    <w:rsid w:val="00A3045A"/>
    <w:rsid w:val="00A31749"/>
    <w:rsid w:val="00A3332E"/>
    <w:rsid w:val="00A34185"/>
    <w:rsid w:val="00A350CA"/>
    <w:rsid w:val="00A3620D"/>
    <w:rsid w:val="00A36295"/>
    <w:rsid w:val="00A414CC"/>
    <w:rsid w:val="00A42161"/>
    <w:rsid w:val="00A42D19"/>
    <w:rsid w:val="00A43766"/>
    <w:rsid w:val="00A43A0D"/>
    <w:rsid w:val="00A44998"/>
    <w:rsid w:val="00A502AF"/>
    <w:rsid w:val="00A50DC3"/>
    <w:rsid w:val="00A53172"/>
    <w:rsid w:val="00A5537F"/>
    <w:rsid w:val="00A5593D"/>
    <w:rsid w:val="00A56A6A"/>
    <w:rsid w:val="00A57ED9"/>
    <w:rsid w:val="00A603DE"/>
    <w:rsid w:val="00A61600"/>
    <w:rsid w:val="00A62000"/>
    <w:rsid w:val="00A62F23"/>
    <w:rsid w:val="00A64009"/>
    <w:rsid w:val="00A671CF"/>
    <w:rsid w:val="00A67D45"/>
    <w:rsid w:val="00A67F01"/>
    <w:rsid w:val="00A67F25"/>
    <w:rsid w:val="00A711B5"/>
    <w:rsid w:val="00A716FC"/>
    <w:rsid w:val="00A71C00"/>
    <w:rsid w:val="00A71D61"/>
    <w:rsid w:val="00A72BE7"/>
    <w:rsid w:val="00A735C1"/>
    <w:rsid w:val="00A7407A"/>
    <w:rsid w:val="00A742CD"/>
    <w:rsid w:val="00A74A92"/>
    <w:rsid w:val="00A74B0D"/>
    <w:rsid w:val="00A75412"/>
    <w:rsid w:val="00A75CE7"/>
    <w:rsid w:val="00A77E56"/>
    <w:rsid w:val="00A80781"/>
    <w:rsid w:val="00A80DAD"/>
    <w:rsid w:val="00A810A7"/>
    <w:rsid w:val="00A81841"/>
    <w:rsid w:val="00A81FCB"/>
    <w:rsid w:val="00A820F3"/>
    <w:rsid w:val="00A82A6A"/>
    <w:rsid w:val="00A83A7A"/>
    <w:rsid w:val="00A83EB6"/>
    <w:rsid w:val="00A843BC"/>
    <w:rsid w:val="00A8454F"/>
    <w:rsid w:val="00A916CB"/>
    <w:rsid w:val="00A919EE"/>
    <w:rsid w:val="00A948DB"/>
    <w:rsid w:val="00A94C89"/>
    <w:rsid w:val="00A970AB"/>
    <w:rsid w:val="00A97558"/>
    <w:rsid w:val="00AA1FDF"/>
    <w:rsid w:val="00AA2C80"/>
    <w:rsid w:val="00AA2ED5"/>
    <w:rsid w:val="00AA3973"/>
    <w:rsid w:val="00AA4397"/>
    <w:rsid w:val="00AA5004"/>
    <w:rsid w:val="00AA60F7"/>
    <w:rsid w:val="00AA6CC3"/>
    <w:rsid w:val="00AB0D0F"/>
    <w:rsid w:val="00AB22E3"/>
    <w:rsid w:val="00AB2947"/>
    <w:rsid w:val="00AB38EE"/>
    <w:rsid w:val="00AB3EB4"/>
    <w:rsid w:val="00AB573A"/>
    <w:rsid w:val="00AB65C8"/>
    <w:rsid w:val="00AB6664"/>
    <w:rsid w:val="00AB773E"/>
    <w:rsid w:val="00AC035E"/>
    <w:rsid w:val="00AC057B"/>
    <w:rsid w:val="00AC26C1"/>
    <w:rsid w:val="00AC3B63"/>
    <w:rsid w:val="00AC45A2"/>
    <w:rsid w:val="00AC61BB"/>
    <w:rsid w:val="00AC629B"/>
    <w:rsid w:val="00AC6A40"/>
    <w:rsid w:val="00AC6C7A"/>
    <w:rsid w:val="00AD06A0"/>
    <w:rsid w:val="00AD06AC"/>
    <w:rsid w:val="00AD06FA"/>
    <w:rsid w:val="00AD173C"/>
    <w:rsid w:val="00AD2177"/>
    <w:rsid w:val="00AD2746"/>
    <w:rsid w:val="00AD66D5"/>
    <w:rsid w:val="00AD7AF1"/>
    <w:rsid w:val="00AE2E85"/>
    <w:rsid w:val="00AE56C8"/>
    <w:rsid w:val="00AE596C"/>
    <w:rsid w:val="00AF2243"/>
    <w:rsid w:val="00AF3082"/>
    <w:rsid w:val="00AF3537"/>
    <w:rsid w:val="00AF3949"/>
    <w:rsid w:val="00AF3B1B"/>
    <w:rsid w:val="00AF42F7"/>
    <w:rsid w:val="00AF6FF8"/>
    <w:rsid w:val="00AF7F90"/>
    <w:rsid w:val="00B01D77"/>
    <w:rsid w:val="00B0388A"/>
    <w:rsid w:val="00B0442E"/>
    <w:rsid w:val="00B07327"/>
    <w:rsid w:val="00B104DF"/>
    <w:rsid w:val="00B10627"/>
    <w:rsid w:val="00B10828"/>
    <w:rsid w:val="00B11E5B"/>
    <w:rsid w:val="00B13712"/>
    <w:rsid w:val="00B14120"/>
    <w:rsid w:val="00B1579F"/>
    <w:rsid w:val="00B15810"/>
    <w:rsid w:val="00B16BDD"/>
    <w:rsid w:val="00B173D6"/>
    <w:rsid w:val="00B22DDB"/>
    <w:rsid w:val="00B237D7"/>
    <w:rsid w:val="00B2538A"/>
    <w:rsid w:val="00B256B6"/>
    <w:rsid w:val="00B272FC"/>
    <w:rsid w:val="00B30286"/>
    <w:rsid w:val="00B30517"/>
    <w:rsid w:val="00B30825"/>
    <w:rsid w:val="00B31506"/>
    <w:rsid w:val="00B3236E"/>
    <w:rsid w:val="00B35E28"/>
    <w:rsid w:val="00B36941"/>
    <w:rsid w:val="00B36CA0"/>
    <w:rsid w:val="00B36E80"/>
    <w:rsid w:val="00B40DA2"/>
    <w:rsid w:val="00B418F8"/>
    <w:rsid w:val="00B42A48"/>
    <w:rsid w:val="00B43D1E"/>
    <w:rsid w:val="00B4462B"/>
    <w:rsid w:val="00B44FD5"/>
    <w:rsid w:val="00B462B2"/>
    <w:rsid w:val="00B534DE"/>
    <w:rsid w:val="00B54168"/>
    <w:rsid w:val="00B56350"/>
    <w:rsid w:val="00B56809"/>
    <w:rsid w:val="00B56FCB"/>
    <w:rsid w:val="00B60553"/>
    <w:rsid w:val="00B61CEA"/>
    <w:rsid w:val="00B6216C"/>
    <w:rsid w:val="00B62F1E"/>
    <w:rsid w:val="00B63641"/>
    <w:rsid w:val="00B6397D"/>
    <w:rsid w:val="00B63982"/>
    <w:rsid w:val="00B645BA"/>
    <w:rsid w:val="00B64CC1"/>
    <w:rsid w:val="00B64DC9"/>
    <w:rsid w:val="00B70493"/>
    <w:rsid w:val="00B7136D"/>
    <w:rsid w:val="00B732F0"/>
    <w:rsid w:val="00B757A3"/>
    <w:rsid w:val="00B76997"/>
    <w:rsid w:val="00B76AE7"/>
    <w:rsid w:val="00B77416"/>
    <w:rsid w:val="00B77ACB"/>
    <w:rsid w:val="00B808AA"/>
    <w:rsid w:val="00B80E51"/>
    <w:rsid w:val="00B82B1D"/>
    <w:rsid w:val="00B831F0"/>
    <w:rsid w:val="00B842DE"/>
    <w:rsid w:val="00B84641"/>
    <w:rsid w:val="00B8616E"/>
    <w:rsid w:val="00B90C4E"/>
    <w:rsid w:val="00B94BAC"/>
    <w:rsid w:val="00B94EC4"/>
    <w:rsid w:val="00B9674B"/>
    <w:rsid w:val="00B97950"/>
    <w:rsid w:val="00BA0164"/>
    <w:rsid w:val="00BA0C5F"/>
    <w:rsid w:val="00BA1F35"/>
    <w:rsid w:val="00BA2251"/>
    <w:rsid w:val="00BA2327"/>
    <w:rsid w:val="00BA3E94"/>
    <w:rsid w:val="00BA4A96"/>
    <w:rsid w:val="00BA5A4C"/>
    <w:rsid w:val="00BA6642"/>
    <w:rsid w:val="00BA6F5B"/>
    <w:rsid w:val="00BA7231"/>
    <w:rsid w:val="00BB133F"/>
    <w:rsid w:val="00BB245E"/>
    <w:rsid w:val="00BB45E2"/>
    <w:rsid w:val="00BB612E"/>
    <w:rsid w:val="00BB6EA2"/>
    <w:rsid w:val="00BB74E4"/>
    <w:rsid w:val="00BC03E5"/>
    <w:rsid w:val="00BC0659"/>
    <w:rsid w:val="00BC22CE"/>
    <w:rsid w:val="00BC37B7"/>
    <w:rsid w:val="00BC5A66"/>
    <w:rsid w:val="00BC5DC7"/>
    <w:rsid w:val="00BC5F9A"/>
    <w:rsid w:val="00BC66D4"/>
    <w:rsid w:val="00BC6743"/>
    <w:rsid w:val="00BC6ECB"/>
    <w:rsid w:val="00BC710D"/>
    <w:rsid w:val="00BC7A60"/>
    <w:rsid w:val="00BD0515"/>
    <w:rsid w:val="00BD05A6"/>
    <w:rsid w:val="00BD2109"/>
    <w:rsid w:val="00BD22C9"/>
    <w:rsid w:val="00BD2FD8"/>
    <w:rsid w:val="00BD3148"/>
    <w:rsid w:val="00BD3D5B"/>
    <w:rsid w:val="00BD6B32"/>
    <w:rsid w:val="00BE2297"/>
    <w:rsid w:val="00BE35E2"/>
    <w:rsid w:val="00BE3CE6"/>
    <w:rsid w:val="00BE7337"/>
    <w:rsid w:val="00BF03A0"/>
    <w:rsid w:val="00BF192E"/>
    <w:rsid w:val="00BF23D5"/>
    <w:rsid w:val="00BF26BF"/>
    <w:rsid w:val="00BF26FA"/>
    <w:rsid w:val="00BF2750"/>
    <w:rsid w:val="00BF3CA9"/>
    <w:rsid w:val="00BF3D98"/>
    <w:rsid w:val="00BF42F4"/>
    <w:rsid w:val="00BF4AA2"/>
    <w:rsid w:val="00BF4B60"/>
    <w:rsid w:val="00BF5D72"/>
    <w:rsid w:val="00BF6398"/>
    <w:rsid w:val="00C0243E"/>
    <w:rsid w:val="00C02C36"/>
    <w:rsid w:val="00C02EBF"/>
    <w:rsid w:val="00C03F16"/>
    <w:rsid w:val="00C04008"/>
    <w:rsid w:val="00C0474A"/>
    <w:rsid w:val="00C04815"/>
    <w:rsid w:val="00C05997"/>
    <w:rsid w:val="00C05C35"/>
    <w:rsid w:val="00C10115"/>
    <w:rsid w:val="00C10286"/>
    <w:rsid w:val="00C10335"/>
    <w:rsid w:val="00C1211D"/>
    <w:rsid w:val="00C124EC"/>
    <w:rsid w:val="00C12572"/>
    <w:rsid w:val="00C15C53"/>
    <w:rsid w:val="00C163D5"/>
    <w:rsid w:val="00C174A7"/>
    <w:rsid w:val="00C17FB4"/>
    <w:rsid w:val="00C20D39"/>
    <w:rsid w:val="00C21096"/>
    <w:rsid w:val="00C22429"/>
    <w:rsid w:val="00C2307E"/>
    <w:rsid w:val="00C238F0"/>
    <w:rsid w:val="00C25E2D"/>
    <w:rsid w:val="00C2638B"/>
    <w:rsid w:val="00C27752"/>
    <w:rsid w:val="00C31404"/>
    <w:rsid w:val="00C31841"/>
    <w:rsid w:val="00C33665"/>
    <w:rsid w:val="00C351EA"/>
    <w:rsid w:val="00C361DC"/>
    <w:rsid w:val="00C44BCC"/>
    <w:rsid w:val="00C44D3F"/>
    <w:rsid w:val="00C47581"/>
    <w:rsid w:val="00C533E4"/>
    <w:rsid w:val="00C535C1"/>
    <w:rsid w:val="00C5432D"/>
    <w:rsid w:val="00C54A38"/>
    <w:rsid w:val="00C55360"/>
    <w:rsid w:val="00C55CC2"/>
    <w:rsid w:val="00C55FC8"/>
    <w:rsid w:val="00C571E0"/>
    <w:rsid w:val="00C61668"/>
    <w:rsid w:val="00C61CC6"/>
    <w:rsid w:val="00C61DFF"/>
    <w:rsid w:val="00C621FD"/>
    <w:rsid w:val="00C63CCD"/>
    <w:rsid w:val="00C651C2"/>
    <w:rsid w:val="00C6686B"/>
    <w:rsid w:val="00C706FA"/>
    <w:rsid w:val="00C7280C"/>
    <w:rsid w:val="00C73BF5"/>
    <w:rsid w:val="00C74996"/>
    <w:rsid w:val="00C74B63"/>
    <w:rsid w:val="00C756B1"/>
    <w:rsid w:val="00C81B6B"/>
    <w:rsid w:val="00C81BC5"/>
    <w:rsid w:val="00C81F1E"/>
    <w:rsid w:val="00C82B92"/>
    <w:rsid w:val="00C83138"/>
    <w:rsid w:val="00C84B7A"/>
    <w:rsid w:val="00C864A2"/>
    <w:rsid w:val="00C869BC"/>
    <w:rsid w:val="00C87D89"/>
    <w:rsid w:val="00C90486"/>
    <w:rsid w:val="00C90E94"/>
    <w:rsid w:val="00C93341"/>
    <w:rsid w:val="00C938B7"/>
    <w:rsid w:val="00C9690F"/>
    <w:rsid w:val="00C969ED"/>
    <w:rsid w:val="00C970CE"/>
    <w:rsid w:val="00C9758B"/>
    <w:rsid w:val="00C97F06"/>
    <w:rsid w:val="00CA089C"/>
    <w:rsid w:val="00CA0B5D"/>
    <w:rsid w:val="00CA0CCE"/>
    <w:rsid w:val="00CA1F46"/>
    <w:rsid w:val="00CA37BE"/>
    <w:rsid w:val="00CA47D5"/>
    <w:rsid w:val="00CA629A"/>
    <w:rsid w:val="00CA6DCB"/>
    <w:rsid w:val="00CB0124"/>
    <w:rsid w:val="00CB08FF"/>
    <w:rsid w:val="00CB0DF7"/>
    <w:rsid w:val="00CB1694"/>
    <w:rsid w:val="00CB1A9B"/>
    <w:rsid w:val="00CB2EB9"/>
    <w:rsid w:val="00CB496D"/>
    <w:rsid w:val="00CB50E0"/>
    <w:rsid w:val="00CB60C5"/>
    <w:rsid w:val="00CC2719"/>
    <w:rsid w:val="00CC4D7C"/>
    <w:rsid w:val="00CC64F8"/>
    <w:rsid w:val="00CC7E90"/>
    <w:rsid w:val="00CD1D77"/>
    <w:rsid w:val="00CD2956"/>
    <w:rsid w:val="00CD3A18"/>
    <w:rsid w:val="00CD4D6D"/>
    <w:rsid w:val="00CD4F3E"/>
    <w:rsid w:val="00CD6365"/>
    <w:rsid w:val="00CD68F9"/>
    <w:rsid w:val="00CE03C6"/>
    <w:rsid w:val="00CE547E"/>
    <w:rsid w:val="00CE7DE9"/>
    <w:rsid w:val="00CE7F69"/>
    <w:rsid w:val="00CF09C3"/>
    <w:rsid w:val="00CF1FF0"/>
    <w:rsid w:val="00CF210C"/>
    <w:rsid w:val="00CF28CE"/>
    <w:rsid w:val="00CF30A1"/>
    <w:rsid w:val="00CF4633"/>
    <w:rsid w:val="00CF6A0C"/>
    <w:rsid w:val="00CF76FB"/>
    <w:rsid w:val="00CF790F"/>
    <w:rsid w:val="00D01A3B"/>
    <w:rsid w:val="00D03A70"/>
    <w:rsid w:val="00D03AA2"/>
    <w:rsid w:val="00D04322"/>
    <w:rsid w:val="00D0511A"/>
    <w:rsid w:val="00D05BF9"/>
    <w:rsid w:val="00D070B6"/>
    <w:rsid w:val="00D104EA"/>
    <w:rsid w:val="00D10BFE"/>
    <w:rsid w:val="00D118CE"/>
    <w:rsid w:val="00D126F3"/>
    <w:rsid w:val="00D12C35"/>
    <w:rsid w:val="00D139DA"/>
    <w:rsid w:val="00D15BCE"/>
    <w:rsid w:val="00D15CFF"/>
    <w:rsid w:val="00D21718"/>
    <w:rsid w:val="00D21F9F"/>
    <w:rsid w:val="00D22700"/>
    <w:rsid w:val="00D229A5"/>
    <w:rsid w:val="00D23117"/>
    <w:rsid w:val="00D2353F"/>
    <w:rsid w:val="00D23739"/>
    <w:rsid w:val="00D23D75"/>
    <w:rsid w:val="00D2450F"/>
    <w:rsid w:val="00D26F49"/>
    <w:rsid w:val="00D274C6"/>
    <w:rsid w:val="00D2777F"/>
    <w:rsid w:val="00D3136C"/>
    <w:rsid w:val="00D33F79"/>
    <w:rsid w:val="00D36492"/>
    <w:rsid w:val="00D36887"/>
    <w:rsid w:val="00D3704C"/>
    <w:rsid w:val="00D408C8"/>
    <w:rsid w:val="00D4180F"/>
    <w:rsid w:val="00D41D71"/>
    <w:rsid w:val="00D429DD"/>
    <w:rsid w:val="00D43B78"/>
    <w:rsid w:val="00D43D42"/>
    <w:rsid w:val="00D443D3"/>
    <w:rsid w:val="00D44691"/>
    <w:rsid w:val="00D447C7"/>
    <w:rsid w:val="00D46E02"/>
    <w:rsid w:val="00D503E7"/>
    <w:rsid w:val="00D5066E"/>
    <w:rsid w:val="00D51038"/>
    <w:rsid w:val="00D512E3"/>
    <w:rsid w:val="00D5185C"/>
    <w:rsid w:val="00D52D10"/>
    <w:rsid w:val="00D53638"/>
    <w:rsid w:val="00D55A37"/>
    <w:rsid w:val="00D605AE"/>
    <w:rsid w:val="00D60CBE"/>
    <w:rsid w:val="00D60F8B"/>
    <w:rsid w:val="00D61537"/>
    <w:rsid w:val="00D61F1B"/>
    <w:rsid w:val="00D62F27"/>
    <w:rsid w:val="00D632BD"/>
    <w:rsid w:val="00D633DA"/>
    <w:rsid w:val="00D64F41"/>
    <w:rsid w:val="00D6763E"/>
    <w:rsid w:val="00D70A62"/>
    <w:rsid w:val="00D70EBB"/>
    <w:rsid w:val="00D70F19"/>
    <w:rsid w:val="00D7101C"/>
    <w:rsid w:val="00D71652"/>
    <w:rsid w:val="00D74014"/>
    <w:rsid w:val="00D75D85"/>
    <w:rsid w:val="00D75E6F"/>
    <w:rsid w:val="00D75EAC"/>
    <w:rsid w:val="00D76583"/>
    <w:rsid w:val="00D807E5"/>
    <w:rsid w:val="00D84AA0"/>
    <w:rsid w:val="00D86202"/>
    <w:rsid w:val="00D86506"/>
    <w:rsid w:val="00D903E8"/>
    <w:rsid w:val="00D91384"/>
    <w:rsid w:val="00D916A0"/>
    <w:rsid w:val="00D93DC4"/>
    <w:rsid w:val="00D940E7"/>
    <w:rsid w:val="00D94476"/>
    <w:rsid w:val="00D95292"/>
    <w:rsid w:val="00D9567A"/>
    <w:rsid w:val="00DA0DDF"/>
    <w:rsid w:val="00DA106E"/>
    <w:rsid w:val="00DA4798"/>
    <w:rsid w:val="00DA500D"/>
    <w:rsid w:val="00DA6559"/>
    <w:rsid w:val="00DA681A"/>
    <w:rsid w:val="00DA6FD1"/>
    <w:rsid w:val="00DB0B28"/>
    <w:rsid w:val="00DB13A1"/>
    <w:rsid w:val="00DB2B01"/>
    <w:rsid w:val="00DB3C25"/>
    <w:rsid w:val="00DB6D10"/>
    <w:rsid w:val="00DC168D"/>
    <w:rsid w:val="00DC182E"/>
    <w:rsid w:val="00DC387B"/>
    <w:rsid w:val="00DC440E"/>
    <w:rsid w:val="00DC4693"/>
    <w:rsid w:val="00DC56C9"/>
    <w:rsid w:val="00DC6010"/>
    <w:rsid w:val="00DC6A84"/>
    <w:rsid w:val="00DC7CBF"/>
    <w:rsid w:val="00DD0218"/>
    <w:rsid w:val="00DD0308"/>
    <w:rsid w:val="00DD072A"/>
    <w:rsid w:val="00DD119E"/>
    <w:rsid w:val="00DD24FC"/>
    <w:rsid w:val="00DD2835"/>
    <w:rsid w:val="00DD33FE"/>
    <w:rsid w:val="00DD39E6"/>
    <w:rsid w:val="00DD4A91"/>
    <w:rsid w:val="00DD4AD7"/>
    <w:rsid w:val="00DD6DAB"/>
    <w:rsid w:val="00DE0D7E"/>
    <w:rsid w:val="00DE0F9A"/>
    <w:rsid w:val="00DE26C8"/>
    <w:rsid w:val="00DE27BB"/>
    <w:rsid w:val="00DE3257"/>
    <w:rsid w:val="00DE3D57"/>
    <w:rsid w:val="00DE49B2"/>
    <w:rsid w:val="00DE6187"/>
    <w:rsid w:val="00DE638C"/>
    <w:rsid w:val="00DE6AF0"/>
    <w:rsid w:val="00DF65E9"/>
    <w:rsid w:val="00E00CA8"/>
    <w:rsid w:val="00E0258C"/>
    <w:rsid w:val="00E03F79"/>
    <w:rsid w:val="00E04287"/>
    <w:rsid w:val="00E04FB1"/>
    <w:rsid w:val="00E05197"/>
    <w:rsid w:val="00E0560B"/>
    <w:rsid w:val="00E05AFB"/>
    <w:rsid w:val="00E05CA4"/>
    <w:rsid w:val="00E0740D"/>
    <w:rsid w:val="00E112A4"/>
    <w:rsid w:val="00E128F0"/>
    <w:rsid w:val="00E12B72"/>
    <w:rsid w:val="00E12FEA"/>
    <w:rsid w:val="00E13107"/>
    <w:rsid w:val="00E13815"/>
    <w:rsid w:val="00E14974"/>
    <w:rsid w:val="00E14AEF"/>
    <w:rsid w:val="00E15115"/>
    <w:rsid w:val="00E15565"/>
    <w:rsid w:val="00E15653"/>
    <w:rsid w:val="00E15CC5"/>
    <w:rsid w:val="00E164E9"/>
    <w:rsid w:val="00E17357"/>
    <w:rsid w:val="00E174D6"/>
    <w:rsid w:val="00E17785"/>
    <w:rsid w:val="00E17ADD"/>
    <w:rsid w:val="00E17CB2"/>
    <w:rsid w:val="00E20946"/>
    <w:rsid w:val="00E209C8"/>
    <w:rsid w:val="00E21589"/>
    <w:rsid w:val="00E21CE9"/>
    <w:rsid w:val="00E21D69"/>
    <w:rsid w:val="00E22072"/>
    <w:rsid w:val="00E23AEC"/>
    <w:rsid w:val="00E24F5B"/>
    <w:rsid w:val="00E25C77"/>
    <w:rsid w:val="00E2666F"/>
    <w:rsid w:val="00E27320"/>
    <w:rsid w:val="00E2753A"/>
    <w:rsid w:val="00E27C6C"/>
    <w:rsid w:val="00E31857"/>
    <w:rsid w:val="00E32C9C"/>
    <w:rsid w:val="00E33B6F"/>
    <w:rsid w:val="00E35672"/>
    <w:rsid w:val="00E37648"/>
    <w:rsid w:val="00E37DB6"/>
    <w:rsid w:val="00E42626"/>
    <w:rsid w:val="00E437F9"/>
    <w:rsid w:val="00E43B63"/>
    <w:rsid w:val="00E44F16"/>
    <w:rsid w:val="00E456CE"/>
    <w:rsid w:val="00E45871"/>
    <w:rsid w:val="00E45BC1"/>
    <w:rsid w:val="00E46148"/>
    <w:rsid w:val="00E46BEC"/>
    <w:rsid w:val="00E47388"/>
    <w:rsid w:val="00E50A85"/>
    <w:rsid w:val="00E50B95"/>
    <w:rsid w:val="00E51AF6"/>
    <w:rsid w:val="00E5247C"/>
    <w:rsid w:val="00E53795"/>
    <w:rsid w:val="00E53F72"/>
    <w:rsid w:val="00E55351"/>
    <w:rsid w:val="00E55FDF"/>
    <w:rsid w:val="00E60034"/>
    <w:rsid w:val="00E608E1"/>
    <w:rsid w:val="00E638E4"/>
    <w:rsid w:val="00E6467E"/>
    <w:rsid w:val="00E65054"/>
    <w:rsid w:val="00E65786"/>
    <w:rsid w:val="00E670C3"/>
    <w:rsid w:val="00E71790"/>
    <w:rsid w:val="00E71D70"/>
    <w:rsid w:val="00E736A0"/>
    <w:rsid w:val="00E74221"/>
    <w:rsid w:val="00E75377"/>
    <w:rsid w:val="00E7681B"/>
    <w:rsid w:val="00E770C3"/>
    <w:rsid w:val="00E801B9"/>
    <w:rsid w:val="00E8125A"/>
    <w:rsid w:val="00E82FA7"/>
    <w:rsid w:val="00E83215"/>
    <w:rsid w:val="00E83A86"/>
    <w:rsid w:val="00E848EF"/>
    <w:rsid w:val="00E84DC6"/>
    <w:rsid w:val="00E87642"/>
    <w:rsid w:val="00E879CE"/>
    <w:rsid w:val="00E908AE"/>
    <w:rsid w:val="00E9104B"/>
    <w:rsid w:val="00E93904"/>
    <w:rsid w:val="00E93B07"/>
    <w:rsid w:val="00E940B3"/>
    <w:rsid w:val="00E94CD7"/>
    <w:rsid w:val="00E94F04"/>
    <w:rsid w:val="00E95EE7"/>
    <w:rsid w:val="00E97701"/>
    <w:rsid w:val="00EA1642"/>
    <w:rsid w:val="00EA250B"/>
    <w:rsid w:val="00EA458B"/>
    <w:rsid w:val="00EA64C9"/>
    <w:rsid w:val="00EA6521"/>
    <w:rsid w:val="00EA7D09"/>
    <w:rsid w:val="00EB338D"/>
    <w:rsid w:val="00EB3DD2"/>
    <w:rsid w:val="00EB4270"/>
    <w:rsid w:val="00EB47F6"/>
    <w:rsid w:val="00EB4ABD"/>
    <w:rsid w:val="00EB559A"/>
    <w:rsid w:val="00EB6796"/>
    <w:rsid w:val="00EB76D5"/>
    <w:rsid w:val="00EC10F8"/>
    <w:rsid w:val="00EC1750"/>
    <w:rsid w:val="00EC1B25"/>
    <w:rsid w:val="00EC2B01"/>
    <w:rsid w:val="00EC2F81"/>
    <w:rsid w:val="00EC45E2"/>
    <w:rsid w:val="00EC4913"/>
    <w:rsid w:val="00EC4EEC"/>
    <w:rsid w:val="00EC5AF7"/>
    <w:rsid w:val="00EC63B3"/>
    <w:rsid w:val="00EC780B"/>
    <w:rsid w:val="00ED3848"/>
    <w:rsid w:val="00ED40AE"/>
    <w:rsid w:val="00ED5C61"/>
    <w:rsid w:val="00ED62A3"/>
    <w:rsid w:val="00ED6D6F"/>
    <w:rsid w:val="00EE0AD0"/>
    <w:rsid w:val="00EE0D12"/>
    <w:rsid w:val="00EE1E6D"/>
    <w:rsid w:val="00EE21C9"/>
    <w:rsid w:val="00EE2CAE"/>
    <w:rsid w:val="00EE3B17"/>
    <w:rsid w:val="00EE4E99"/>
    <w:rsid w:val="00EE52D0"/>
    <w:rsid w:val="00EE6AFB"/>
    <w:rsid w:val="00EE71CA"/>
    <w:rsid w:val="00EF0256"/>
    <w:rsid w:val="00EF4492"/>
    <w:rsid w:val="00EF64B7"/>
    <w:rsid w:val="00EF72E5"/>
    <w:rsid w:val="00EF792A"/>
    <w:rsid w:val="00EF7E72"/>
    <w:rsid w:val="00F01506"/>
    <w:rsid w:val="00F01A7F"/>
    <w:rsid w:val="00F041D7"/>
    <w:rsid w:val="00F04512"/>
    <w:rsid w:val="00F050FD"/>
    <w:rsid w:val="00F056DF"/>
    <w:rsid w:val="00F05A78"/>
    <w:rsid w:val="00F0629A"/>
    <w:rsid w:val="00F06767"/>
    <w:rsid w:val="00F149A3"/>
    <w:rsid w:val="00F15621"/>
    <w:rsid w:val="00F157E9"/>
    <w:rsid w:val="00F161EA"/>
    <w:rsid w:val="00F167D6"/>
    <w:rsid w:val="00F17442"/>
    <w:rsid w:val="00F2179E"/>
    <w:rsid w:val="00F21BAA"/>
    <w:rsid w:val="00F21FE3"/>
    <w:rsid w:val="00F222A8"/>
    <w:rsid w:val="00F225FF"/>
    <w:rsid w:val="00F24A38"/>
    <w:rsid w:val="00F24A53"/>
    <w:rsid w:val="00F26A2F"/>
    <w:rsid w:val="00F30527"/>
    <w:rsid w:val="00F3264A"/>
    <w:rsid w:val="00F3471A"/>
    <w:rsid w:val="00F3476A"/>
    <w:rsid w:val="00F35223"/>
    <w:rsid w:val="00F37194"/>
    <w:rsid w:val="00F372B6"/>
    <w:rsid w:val="00F37C77"/>
    <w:rsid w:val="00F40F70"/>
    <w:rsid w:val="00F4165D"/>
    <w:rsid w:val="00F435B8"/>
    <w:rsid w:val="00F456B6"/>
    <w:rsid w:val="00F46A12"/>
    <w:rsid w:val="00F4792A"/>
    <w:rsid w:val="00F5150B"/>
    <w:rsid w:val="00F51897"/>
    <w:rsid w:val="00F5228C"/>
    <w:rsid w:val="00F528EA"/>
    <w:rsid w:val="00F557D9"/>
    <w:rsid w:val="00F560A4"/>
    <w:rsid w:val="00F6057F"/>
    <w:rsid w:val="00F60E20"/>
    <w:rsid w:val="00F612DD"/>
    <w:rsid w:val="00F622EE"/>
    <w:rsid w:val="00F6263A"/>
    <w:rsid w:val="00F62C23"/>
    <w:rsid w:val="00F63D4B"/>
    <w:rsid w:val="00F640BF"/>
    <w:rsid w:val="00F64B3B"/>
    <w:rsid w:val="00F67344"/>
    <w:rsid w:val="00F67509"/>
    <w:rsid w:val="00F67BA2"/>
    <w:rsid w:val="00F70031"/>
    <w:rsid w:val="00F704DF"/>
    <w:rsid w:val="00F70728"/>
    <w:rsid w:val="00F70D73"/>
    <w:rsid w:val="00F70E8E"/>
    <w:rsid w:val="00F7178A"/>
    <w:rsid w:val="00F73024"/>
    <w:rsid w:val="00F747D8"/>
    <w:rsid w:val="00F74D0A"/>
    <w:rsid w:val="00F754F1"/>
    <w:rsid w:val="00F756A7"/>
    <w:rsid w:val="00F75A16"/>
    <w:rsid w:val="00F7700C"/>
    <w:rsid w:val="00F77690"/>
    <w:rsid w:val="00F80A2B"/>
    <w:rsid w:val="00F80F73"/>
    <w:rsid w:val="00F84295"/>
    <w:rsid w:val="00F85B8C"/>
    <w:rsid w:val="00F87FB9"/>
    <w:rsid w:val="00F90CBC"/>
    <w:rsid w:val="00F930CD"/>
    <w:rsid w:val="00F95CAD"/>
    <w:rsid w:val="00F95EBF"/>
    <w:rsid w:val="00F973A7"/>
    <w:rsid w:val="00FA0A6C"/>
    <w:rsid w:val="00FA0B8C"/>
    <w:rsid w:val="00FA1276"/>
    <w:rsid w:val="00FA192B"/>
    <w:rsid w:val="00FA2063"/>
    <w:rsid w:val="00FA262A"/>
    <w:rsid w:val="00FA3353"/>
    <w:rsid w:val="00FA476D"/>
    <w:rsid w:val="00FB0EE3"/>
    <w:rsid w:val="00FB3520"/>
    <w:rsid w:val="00FB5358"/>
    <w:rsid w:val="00FB66E6"/>
    <w:rsid w:val="00FB6E7F"/>
    <w:rsid w:val="00FC241A"/>
    <w:rsid w:val="00FC35BF"/>
    <w:rsid w:val="00FC3996"/>
    <w:rsid w:val="00FC3F0F"/>
    <w:rsid w:val="00FC51F2"/>
    <w:rsid w:val="00FC59A8"/>
    <w:rsid w:val="00FC6E6C"/>
    <w:rsid w:val="00FC74B5"/>
    <w:rsid w:val="00FD1B3E"/>
    <w:rsid w:val="00FD2647"/>
    <w:rsid w:val="00FD2ADE"/>
    <w:rsid w:val="00FD3811"/>
    <w:rsid w:val="00FD4336"/>
    <w:rsid w:val="00FE05E1"/>
    <w:rsid w:val="00FE067A"/>
    <w:rsid w:val="00FE2C02"/>
    <w:rsid w:val="00FE3481"/>
    <w:rsid w:val="00FE4567"/>
    <w:rsid w:val="00FE5D98"/>
    <w:rsid w:val="00FE670F"/>
    <w:rsid w:val="00FE6990"/>
    <w:rsid w:val="00FF0708"/>
    <w:rsid w:val="00FF14D7"/>
    <w:rsid w:val="00FF181E"/>
    <w:rsid w:val="00FF26AB"/>
    <w:rsid w:val="00FF50C6"/>
    <w:rsid w:val="00FF55F8"/>
    <w:rsid w:val="00FF5CCE"/>
    <w:rsid w:val="00FF6886"/>
    <w:rsid w:val="00FF7517"/>
    <w:rsid w:val="00FF786D"/>
    <w:rsid w:val="00FF7E3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metricconverter"/>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230"/>
    <w:rPr>
      <w:rFonts w:ascii="Times New Roman" w:eastAsia="SimSun" w:hAnsi="Times New Roman"/>
      <w:sz w:val="24"/>
      <w:szCs w:val="24"/>
      <w:lang w:eastAsia="zh-CN"/>
    </w:rPr>
  </w:style>
  <w:style w:type="paragraph" w:styleId="Heading1">
    <w:name w:val="heading 1"/>
    <w:basedOn w:val="Normal"/>
    <w:next w:val="Normal"/>
    <w:link w:val="Heading1Char"/>
    <w:uiPriority w:val="99"/>
    <w:qFormat/>
    <w:rsid w:val="003D4230"/>
    <w:pPr>
      <w:keepNext/>
      <w:keepLines/>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3D4230"/>
    <w:pPr>
      <w:keepNext/>
      <w:keepLines/>
      <w:spacing w:before="20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9"/>
    <w:qFormat/>
    <w:rsid w:val="003D4230"/>
    <w:pPr>
      <w:keepNext/>
      <w:keepLines/>
      <w:spacing w:before="200"/>
      <w:outlineLvl w:val="2"/>
    </w:pPr>
    <w:rPr>
      <w:rFonts w:ascii="Cambria" w:eastAsia="Times New Roman" w:hAnsi="Cambria"/>
      <w:b/>
      <w:bCs/>
      <w:color w:val="4F81BD"/>
    </w:rPr>
  </w:style>
  <w:style w:type="paragraph" w:styleId="Heading4">
    <w:name w:val="heading 4"/>
    <w:basedOn w:val="Normal"/>
    <w:next w:val="Normal"/>
    <w:link w:val="Heading4Char"/>
    <w:uiPriority w:val="99"/>
    <w:qFormat/>
    <w:rsid w:val="003D4230"/>
    <w:pPr>
      <w:keepNext/>
      <w:keepLines/>
      <w:spacing w:before="200"/>
      <w:outlineLvl w:val="3"/>
    </w:pPr>
    <w:rPr>
      <w:rFonts w:ascii="Cambria" w:eastAsia="Times New Roman" w:hAnsi="Cambria"/>
      <w:b/>
      <w:bCs/>
      <w:i/>
      <w:iCs/>
      <w:color w:val="4F81BD"/>
    </w:rPr>
  </w:style>
  <w:style w:type="paragraph" w:styleId="Heading5">
    <w:name w:val="heading 5"/>
    <w:basedOn w:val="Normal"/>
    <w:next w:val="Normal"/>
    <w:link w:val="Heading5Char"/>
    <w:uiPriority w:val="99"/>
    <w:qFormat/>
    <w:rsid w:val="003D4230"/>
    <w:pPr>
      <w:keepNext/>
      <w:keepLines/>
      <w:spacing w:before="200"/>
      <w:outlineLvl w:val="4"/>
    </w:pPr>
    <w:rPr>
      <w:rFonts w:ascii="Cambria" w:eastAsia="Times New Roman" w:hAnsi="Cambria"/>
      <w:color w:val="243F6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4230"/>
    <w:rPr>
      <w:rFonts w:ascii="Cambria" w:hAnsi="Cambria" w:cs="Times New Roman"/>
      <w:b/>
      <w:bCs/>
      <w:color w:val="365F91"/>
      <w:sz w:val="28"/>
      <w:szCs w:val="28"/>
      <w:lang w:eastAsia="zh-CN"/>
    </w:rPr>
  </w:style>
  <w:style w:type="character" w:customStyle="1" w:styleId="Heading2Char">
    <w:name w:val="Heading 2 Char"/>
    <w:basedOn w:val="DefaultParagraphFont"/>
    <w:link w:val="Heading2"/>
    <w:uiPriority w:val="99"/>
    <w:locked/>
    <w:rsid w:val="003D4230"/>
    <w:rPr>
      <w:rFonts w:ascii="Cambria" w:hAnsi="Cambria" w:cs="Times New Roman"/>
      <w:b/>
      <w:bCs/>
      <w:color w:val="4F81BD"/>
      <w:sz w:val="26"/>
      <w:szCs w:val="26"/>
      <w:lang w:eastAsia="zh-CN"/>
    </w:rPr>
  </w:style>
  <w:style w:type="character" w:customStyle="1" w:styleId="Heading3Char">
    <w:name w:val="Heading 3 Char"/>
    <w:basedOn w:val="DefaultParagraphFont"/>
    <w:link w:val="Heading3"/>
    <w:uiPriority w:val="99"/>
    <w:locked/>
    <w:rsid w:val="003D4230"/>
    <w:rPr>
      <w:rFonts w:ascii="Cambria" w:hAnsi="Cambria" w:cs="Times New Roman"/>
      <w:b/>
      <w:bCs/>
      <w:color w:val="4F81BD"/>
      <w:sz w:val="24"/>
      <w:szCs w:val="24"/>
      <w:lang w:eastAsia="zh-CN"/>
    </w:rPr>
  </w:style>
  <w:style w:type="character" w:customStyle="1" w:styleId="Heading4Char">
    <w:name w:val="Heading 4 Char"/>
    <w:basedOn w:val="DefaultParagraphFont"/>
    <w:link w:val="Heading4"/>
    <w:uiPriority w:val="99"/>
    <w:locked/>
    <w:rsid w:val="003D4230"/>
    <w:rPr>
      <w:rFonts w:ascii="Cambria" w:hAnsi="Cambria" w:cs="Times New Roman"/>
      <w:b/>
      <w:bCs/>
      <w:i/>
      <w:iCs/>
      <w:color w:val="4F81BD"/>
      <w:sz w:val="24"/>
      <w:szCs w:val="24"/>
      <w:lang w:eastAsia="zh-CN"/>
    </w:rPr>
  </w:style>
  <w:style w:type="character" w:customStyle="1" w:styleId="Heading5Char">
    <w:name w:val="Heading 5 Char"/>
    <w:basedOn w:val="DefaultParagraphFont"/>
    <w:link w:val="Heading5"/>
    <w:uiPriority w:val="99"/>
    <w:locked/>
    <w:rsid w:val="003D4230"/>
    <w:rPr>
      <w:rFonts w:ascii="Cambria" w:hAnsi="Cambria" w:cs="Times New Roman"/>
      <w:color w:val="243F60"/>
      <w:sz w:val="24"/>
      <w:szCs w:val="24"/>
      <w:lang w:eastAsia="zh-CN"/>
    </w:rPr>
  </w:style>
  <w:style w:type="paragraph" w:styleId="NoSpacing">
    <w:name w:val="No Spacing"/>
    <w:uiPriority w:val="99"/>
    <w:qFormat/>
    <w:rsid w:val="003D4230"/>
    <w:rPr>
      <w:rFonts w:ascii="Times New Roman" w:eastAsia="SimSun" w:hAnsi="Times New Roman"/>
      <w:sz w:val="24"/>
      <w:szCs w:val="24"/>
      <w:lang w:eastAsia="zh-CN"/>
    </w:rPr>
  </w:style>
  <w:style w:type="paragraph" w:styleId="BalloonText">
    <w:name w:val="Balloon Text"/>
    <w:basedOn w:val="Normal"/>
    <w:link w:val="BalloonTextChar"/>
    <w:uiPriority w:val="99"/>
    <w:semiHidden/>
    <w:rsid w:val="008679C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79C8"/>
    <w:rPr>
      <w:rFonts w:ascii="Tahoma" w:eastAsia="SimSun" w:hAnsi="Tahoma" w:cs="Tahoma"/>
      <w:sz w:val="16"/>
      <w:szCs w:val="16"/>
      <w:lang w:eastAsia="zh-CN"/>
    </w:rPr>
  </w:style>
  <w:style w:type="paragraph" w:customStyle="1" w:styleId="style13307862630000000319msonormal">
    <w:name w:val="style_13307862630000000319msonormal"/>
    <w:basedOn w:val="Normal"/>
    <w:uiPriority w:val="99"/>
    <w:rsid w:val="00DA6FD1"/>
    <w:pPr>
      <w:spacing w:before="100" w:beforeAutospacing="1" w:after="100" w:afterAutospacing="1"/>
    </w:pPr>
    <w:rPr>
      <w:rFonts w:eastAsia="Times New Roman"/>
      <w:lang w:eastAsia="ru-RU"/>
    </w:rPr>
  </w:style>
  <w:style w:type="character" w:styleId="Hyperlink">
    <w:name w:val="Hyperlink"/>
    <w:basedOn w:val="DefaultParagraphFont"/>
    <w:uiPriority w:val="99"/>
    <w:rsid w:val="001229FE"/>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Tel:22-42-84" TargetMode="Externa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67</TotalTime>
  <Pages>1</Pages>
  <Words>239</Words>
  <Characters>1366</Characters>
  <Application>Microsoft Office Outlook</Application>
  <DocSecurity>0</DocSecurity>
  <Lines>0</Lines>
  <Paragraphs>0</Paragraphs>
  <ScaleCrop>false</ScaleCrop>
  <Company>sgu</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igolkinani</dc:creator>
  <cp:keywords/>
  <dc:description/>
  <cp:lastModifiedBy>Кафедра</cp:lastModifiedBy>
  <cp:revision>11</cp:revision>
  <cp:lastPrinted>2012-03-06T09:00:00Z</cp:lastPrinted>
  <dcterms:created xsi:type="dcterms:W3CDTF">2012-03-06T07:46:00Z</dcterms:created>
  <dcterms:modified xsi:type="dcterms:W3CDTF">2012-03-06T12:09:00Z</dcterms:modified>
</cp:coreProperties>
</file>